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3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1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32.25pt;height:23.6pt;mso-position-horizontal-relative:char;mso-position-vertical-relative:line" coordorigin="0,0" coordsize="10645,472">
            <v:group style="position:absolute;left:5550;top:0;width:454;height:439" coordorigin="5550,0" coordsize="454,439">
              <v:shape style="position:absolute;left:5550;top:0;width:454;height:439" coordorigin="5550,0" coordsize="454,439" path="m5741,0l5550,0,5802,438,6004,438,5741,0xe" filled="true" fillcolor="#005998" stroked="false">
                <v:path arrowok="t"/>
                <v:fill type="solid"/>
              </v:shape>
            </v:group>
            <v:group style="position:absolute;left:5162;top:0;width:483;height:439" coordorigin="5162,0" coordsize="483,439">
              <v:shape style="position:absolute;left:5162;top:0;width:483;height:439" coordorigin="5162,0" coordsize="483,439" path="m5388,0l5162,0,5419,438,5644,438,5388,0xe" filled="true" fillcolor="#005998" stroked="false">
                <v:path arrowok="t"/>
                <v:fill type="solid"/>
              </v:shape>
            </v:group>
            <v:group style="position:absolute;left:17;top:0;width:5442;height:439" coordorigin="17,0" coordsize="5442,439">
              <v:shape style="position:absolute;left:17;top:0;width:5442;height:439" coordorigin="17,0" coordsize="5442,439" path="m5190,0l17,0,17,438,5458,438,5190,0xe" filled="true" fillcolor="#005998" stroked="false">
                <v:path arrowok="t"/>
                <v:fill type="solid"/>
              </v:shape>
            </v:group>
            <v:group style="position:absolute;left:5875;top:0;width:421;height:439" coordorigin="5875,0" coordsize="421,439">
              <v:shape style="position:absolute;left:5875;top:0;width:421;height:439" coordorigin="5875,0" coordsize="421,439" path="m6039,0l5875,0,6131,438,6296,438,6039,0xe" filled="true" fillcolor="#005998" stroked="false">
                <v:path arrowok="t"/>
                <v:fill type="solid"/>
              </v:shape>
            </v:group>
            <v:group style="position:absolute;left:17;top:454;width:10611;height:2" coordorigin="17,454" coordsize="10611,2">
              <v:shape style="position:absolute;left:17;top:454;width:10611;height:2" coordorigin="17,454" coordsize="10611,0" path="m17,454l10627,454e" filled="false" stroked="true" strokeweight="1.697pt" strokecolor="#005998">
                <v:path arrowok="t"/>
              </v:shape>
              <v:shape style="position:absolute;left:8728;top:4;width:1885;height:396" type="#_x0000_t75" stroked="false">
                <v:imagedata r:id="rId5" o:title="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0;top:0;width:10645;height:472" type="#_x0000_t202" filled="false" stroked="false">
                <v:textbox inset="0,0,0,0">
                  <w:txbxContent>
                    <w:p>
                      <w:pPr>
                        <w:spacing w:before="132"/>
                        <w:ind w:left="4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Ceiling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Speaker TCI-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105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spacing w:line="200" w:lineRule="atLeast"/>
        <w:ind w:left="7099" w:right="0"/>
        <w:jc w:val="left"/>
      </w:pPr>
      <w:r>
        <w:rPr/>
        <w:drawing>
          <wp:inline distT="0" distB="0" distL="0" distR="0">
            <wp:extent cx="1155362" cy="1034415"/>
            <wp:effectExtent l="0" t="0" r="0" b="0"/>
            <wp:docPr id="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362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-12"/>
        </w:rPr>
        <w:t> </w:t>
      </w:r>
      <w:r>
        <w:rPr>
          <w:spacing w:val="-12"/>
          <w:position w:val="8"/>
        </w:rPr>
        <w:drawing>
          <wp:inline distT="0" distB="0" distL="0" distR="0">
            <wp:extent cx="999197" cy="1120140"/>
            <wp:effectExtent l="0" t="0" r="0" b="0"/>
            <wp:docPr id="3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197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  <w:position w:val="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9094" w:val="left" w:leader="none"/>
        </w:tabs>
        <w:spacing w:line="200" w:lineRule="atLeast"/>
        <w:ind w:left="710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1037526" cy="971550"/>
            <wp:effectExtent l="0" t="0" r="0" b="0"/>
            <wp:docPr id="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526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31"/>
          <w:sz w:val="20"/>
        </w:rPr>
        <w:drawing>
          <wp:inline distT="0" distB="0" distL="0" distR="0">
            <wp:extent cx="982403" cy="862012"/>
            <wp:effectExtent l="0" t="0" r="0" b="0"/>
            <wp:docPr id="7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403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1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before="15"/>
        <w:ind w:left="0" w:right="1456" w:firstLine="0"/>
        <w:jc w:val="right"/>
        <w:rPr>
          <w:rFonts w:ascii="Txt" w:hAnsi="Txt" w:cs="Txt" w:eastAsia="Txt"/>
          <w:sz w:val="2"/>
          <w:szCs w:val="2"/>
        </w:rPr>
      </w:pPr>
      <w:r>
        <w:rPr/>
        <w:pict>
          <v:group style="position:absolute;margin-left:434.364685pt;margin-top:38.023209pt;width:21.65pt;height:3.5pt;mso-position-horizontal-relative:page;mso-position-vertical-relative:paragraph;z-index:-13528" coordorigin="8687,760" coordsize="433,70">
            <v:group style="position:absolute;left:8691;top:763;width:427;height:66" coordorigin="8691,763" coordsize="427,66">
              <v:shape style="position:absolute;left:8691;top:763;width:427;height:66" coordorigin="8691,763" coordsize="427,66" path="m8691,763l9117,763,9117,828,8691,828,8691,763xe" filled="false" stroked="true" strokeweight=".216pt" strokecolor="#2b2723">
                <v:path arrowok="t"/>
              </v:shape>
            </v:group>
            <v:group style="position:absolute;left:8689;top:763;width:50;height:29" coordorigin="8689,763" coordsize="50,29">
              <v:shape style="position:absolute;left:8689;top:763;width:50;height:29" coordorigin="8689,763" coordsize="50,29" path="m8739,763l8689,791e" filled="false" stroked="true" strokeweight=".216pt" strokecolor="#2b2723">
                <v:path arrowok="t"/>
              </v:shape>
            </v:group>
            <v:group style="position:absolute;left:8689;top:763;width:81;height:44" coordorigin="8689,763" coordsize="81,44">
              <v:shape style="position:absolute;left:8689;top:763;width:81;height:44" coordorigin="8689,763" coordsize="81,44" path="m8770,763l8689,806e" filled="false" stroked="true" strokeweight=".216pt" strokecolor="#2b2723">
                <v:path arrowok="t"/>
              </v:shape>
            </v:group>
            <v:group style="position:absolute;left:8692;top:763;width:106;height:58" coordorigin="8692,763" coordsize="106,58">
              <v:shape style="position:absolute;left:8692;top:763;width:106;height:58" coordorigin="8692,763" coordsize="106,58" path="m8797,763l8692,821e" filled="false" stroked="true" strokeweight=".216pt" strokecolor="#2b2723">
                <v:path arrowok="t"/>
              </v:shape>
            </v:group>
            <v:group style="position:absolute;left:8704;top:763;width:120;height:65" coordorigin="8704,763" coordsize="120,65">
              <v:shape style="position:absolute;left:8704;top:763;width:120;height:65" coordorigin="8704,763" coordsize="120,65" path="m8824,763l8704,828e" filled="false" stroked="true" strokeweight=".216pt" strokecolor="#2b2723">
                <v:path arrowok="t"/>
              </v:shape>
            </v:group>
            <v:group style="position:absolute;left:8731;top:763;width:120;height:65" coordorigin="8731,763" coordsize="120,65">
              <v:shape style="position:absolute;left:8731;top:763;width:120;height:65" coordorigin="8731,763" coordsize="120,65" path="m8850,763l8731,828e" filled="false" stroked="true" strokeweight=".216pt" strokecolor="#2b2723">
                <v:path arrowok="t"/>
              </v:shape>
            </v:group>
            <v:group style="position:absolute;left:8757;top:763;width:120;height:65" coordorigin="8757,763" coordsize="120,65">
              <v:shape style="position:absolute;left:8757;top:763;width:120;height:65" coordorigin="8757,763" coordsize="120,65" path="m8877,763l8757,828e" filled="false" stroked="true" strokeweight=".216pt" strokecolor="#2b2723">
                <v:path arrowok="t"/>
              </v:shape>
            </v:group>
            <v:group style="position:absolute;left:8784;top:763;width:120;height:65" coordorigin="8784,763" coordsize="120,65">
              <v:shape style="position:absolute;left:8784;top:763;width:120;height:65" coordorigin="8784,763" coordsize="120,65" path="m8904,763l8784,828e" filled="false" stroked="true" strokeweight=".216pt" strokecolor="#2b2723">
                <v:path arrowok="t"/>
              </v:shape>
            </v:group>
            <v:group style="position:absolute;left:8811;top:763;width:120;height:65" coordorigin="8811,763" coordsize="120,65">
              <v:shape style="position:absolute;left:8811;top:763;width:120;height:65" coordorigin="8811,763" coordsize="120,65" path="m8931,763l8811,828e" filled="false" stroked="true" strokeweight=".216pt" strokecolor="#2b2723">
                <v:path arrowok="t"/>
              </v:shape>
            </v:group>
            <v:group style="position:absolute;left:8838;top:763;width:120;height:65" coordorigin="8838,763" coordsize="120,65">
              <v:shape style="position:absolute;left:8838;top:763;width:120;height:65" coordorigin="8838,763" coordsize="120,65" path="m8957,763l8838,828e" filled="false" stroked="true" strokeweight=".216pt" strokecolor="#2b2723">
                <v:path arrowok="t"/>
              </v:shape>
            </v:group>
            <v:group style="position:absolute;left:8864;top:763;width:120;height:65" coordorigin="8864,763" coordsize="120,65">
              <v:shape style="position:absolute;left:8864;top:763;width:120;height:65" coordorigin="8864,763" coordsize="120,65" path="m8984,763l8864,828e" filled="false" stroked="true" strokeweight=".216pt" strokecolor="#2b2723">
                <v:path arrowok="t"/>
              </v:shape>
            </v:group>
            <v:group style="position:absolute;left:8891;top:763;width:120;height:65" coordorigin="8891,763" coordsize="120,65">
              <v:shape style="position:absolute;left:8891;top:763;width:120;height:65" coordorigin="8891,763" coordsize="120,65" path="m9011,763l8891,828e" filled="false" stroked="true" strokeweight=".216pt" strokecolor="#2b2723">
                <v:path arrowok="t"/>
              </v:shape>
            </v:group>
            <v:group style="position:absolute;left:8918;top:763;width:120;height:65" coordorigin="8918,763" coordsize="120,65">
              <v:shape style="position:absolute;left:8918;top:763;width:120;height:65" coordorigin="8918,763" coordsize="120,65" path="m9038,763l8918,828e" filled="false" stroked="true" strokeweight=".216pt" strokecolor="#2b2723">
                <v:path arrowok="t"/>
              </v:shape>
            </v:group>
            <v:group style="position:absolute;left:8945;top:763;width:120;height:65" coordorigin="8945,763" coordsize="120,65">
              <v:shape style="position:absolute;left:8945;top:763;width:120;height:65" coordorigin="8945,763" coordsize="120,65" path="m9064,763l8945,828e" filled="false" stroked="true" strokeweight=".216pt" strokecolor="#2b2723">
                <v:path arrowok="t"/>
              </v:shape>
            </v:group>
            <v:group style="position:absolute;left:8971;top:763;width:120;height:65" coordorigin="8971,763" coordsize="120,65">
              <v:shape style="position:absolute;left:8971;top:763;width:120;height:65" coordorigin="8971,763" coordsize="120,65" path="m9091,763l8971,828e" filled="false" stroked="true" strokeweight=".216pt" strokecolor="#2b2723">
                <v:path arrowok="t"/>
              </v:shape>
            </v:group>
            <v:group style="position:absolute;left:8998;top:763;width:120;height:65" coordorigin="8998,763" coordsize="120,65">
              <v:shape style="position:absolute;left:8998;top:763;width:120;height:65" coordorigin="8998,763" coordsize="120,65" path="m9118,763l8998,828e" filled="false" stroked="true" strokeweight=".216pt" strokecolor="#2b2723">
                <v:path arrowok="t"/>
              </v:shape>
            </v:group>
            <v:group style="position:absolute;left:9025;top:779;width:90;height:49" coordorigin="9025,779" coordsize="90,49">
              <v:shape style="position:absolute;left:9025;top:779;width:90;height:49" coordorigin="9025,779" coordsize="90,49" path="m9115,779l9025,828e" filled="false" stroked="true" strokeweight=".216pt" strokecolor="#2b2723">
                <v:path arrowok="t"/>
              </v:shape>
            </v:group>
            <v:group style="position:absolute;left:9052;top:794;width:64;height:35" coordorigin="9052,794" coordsize="64,35">
              <v:shape style="position:absolute;left:9052;top:794;width:64;height:35" coordorigin="9052,794" coordsize="64,35" path="m9115,794l9052,828e" filled="false" stroked="true" strokeweight=".216pt" strokecolor="#2b2723">
                <v:path arrowok="t"/>
              </v:shape>
            </v:group>
            <v:group style="position:absolute;left:9078;top:807;width:37;height:21" coordorigin="9078,807" coordsize="37,21">
              <v:shape style="position:absolute;left:9078;top:807;width:37;height:21" coordorigin="9078,807" coordsize="37,21" path="m9115,807l9078,828e" filled="false" stroked="true" strokeweight=".216pt" strokecolor="#2b272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65.263062pt;margin-top:-48.135738pt;width:84.35pt;height:35.7pt;mso-position-horizontal-relative:page;mso-position-vertical-relative:paragraph;z-index:1240" coordorigin="7305,-963" coordsize="1687,714">
            <v:shape style="position:absolute;left:7305;top:-963;width:1687;height:669" type="#_x0000_t75" stroked="false">
              <v:imagedata r:id="rId10" o:title=""/>
            </v:shape>
            <v:shape style="position:absolute;left:8040;top:-417;width:158;height:168" type="#_x0000_t202" filled="false" stroked="false">
              <v:textbox inset="0,0,0,0">
                <w:txbxContent>
                  <w:p>
                    <w:pPr>
                      <w:spacing w:line="61" w:lineRule="exact" w:before="0"/>
                      <w:ind w:left="9" w:right="0" w:hanging="10"/>
                      <w:jc w:val="left"/>
                      <w:rPr>
                        <w:rFonts w:ascii="Arial" w:hAnsi="Arial" w:cs="Arial" w:eastAsia="Arial"/>
                        <w:sz w:val="6"/>
                        <w:szCs w:val="6"/>
                      </w:rPr>
                    </w:pPr>
                    <w:r>
                      <w:rPr>
                        <w:rFonts w:ascii="Arial" w:hAnsi="Arial"/>
                        <w:sz w:val="6"/>
                      </w:rPr>
                      <w:t>Φ1</w:t>
                    </w:r>
                    <w:r>
                      <w:rPr>
                        <w:rFonts w:ascii="Arial" w:hAnsi="Arial"/>
                        <w:sz w:val="6"/>
                      </w:rPr>
                      <w:t>45</w:t>
                    </w:r>
                  </w:p>
                  <w:p>
                    <w:pPr>
                      <w:spacing w:line="68" w:lineRule="exact" w:before="39"/>
                      <w:ind w:left="9" w:right="0" w:firstLine="0"/>
                      <w:jc w:val="left"/>
                      <w:rPr>
                        <w:rFonts w:ascii="Arial" w:hAnsi="Arial" w:cs="Arial" w:eastAsia="Arial"/>
                        <w:sz w:val="6"/>
                        <w:szCs w:val="6"/>
                      </w:rPr>
                    </w:pPr>
                    <w:r>
                      <w:rPr>
                        <w:rFonts w:ascii="Arial" w:hAnsi="Arial"/>
                        <w:sz w:val="6"/>
                      </w:rPr>
                      <w:t>Φ160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65.526001pt;margin-top:-63.813927pt;width:81.55pt;height:64.55pt;mso-position-horizontal-relative:page;mso-position-vertical-relative:paragraph;z-index:1288" coordorigin="9311,-1276" coordsize="1631,1291">
            <v:shape style="position:absolute;left:9499;top:-1276;width:1442;height:1290" type="#_x0000_t75" stroked="false">
              <v:imagedata r:id="rId11" o:title=""/>
            </v:shape>
            <v:shape style="position:absolute;left:9311;top:-1163;width:248;height:64" type="#_x0000_t202" filled="false" stroked="false">
              <v:textbox inset="0,0,0,0">
                <w:txbxContent>
                  <w:p>
                    <w:pPr>
                      <w:spacing w:line="61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6"/>
                        <w:szCs w:val="6"/>
                      </w:rPr>
                    </w:pPr>
                    <w:r>
                      <w:rPr>
                        <w:rFonts w:ascii="Arial" w:hAnsi="Arial"/>
                        <w:sz w:val="6"/>
                      </w:rPr>
                      <w:t>Φ</w:t>
                    </w:r>
                    <w:r>
                      <w:rPr>
                        <w:rFonts w:ascii="Arial" w:hAnsi="Arial"/>
                        <w:sz w:val="6"/>
                      </w:rPr>
                      <w:t>16</w:t>
                    </w:r>
                    <w:r>
                      <w:rPr>
                        <w:rFonts w:ascii="Arial" w:hAnsi="Arial"/>
                        <w:sz w:val="6"/>
                      </w:rPr>
                      <w:t>0mm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46.799225pt;margin-top:-42.138386pt;width:5.2pt;height:10.45pt;mso-position-horizontal-relative:page;mso-position-vertical-relative:paragraph;z-index:13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40" w:lineRule="auto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w w:val="101"/>
                    </w:rPr>
                    <w:t>54</w:t>
                  </w:r>
                  <w:r>
                    <w:rPr>
                      <w:rFonts w:ascii="Arial"/>
                      <w:w w:val="101"/>
                    </w:rPr>
                    <w:t>mm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.791355pt;margin-top:-281.680115pt;width:295.1pt;height:378.65pt;mso-position-horizontal-relative:page;mso-position-vertical-relative:paragraph;z-index:13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59"/>
                    <w:gridCol w:w="3920"/>
                  </w:tblGrid>
                  <w:tr>
                    <w:trPr>
                      <w:trHeight w:val="352" w:hRule="exact"/>
                    </w:trPr>
                    <w:tc>
                      <w:tcPr>
                        <w:tcW w:w="5880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9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General Specification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1959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82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Model</w:t>
                        </w:r>
                      </w:p>
                    </w:tc>
                    <w:tc>
                      <w:tcPr>
                        <w:tcW w:w="3920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261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TCI-105</w:t>
                        </w:r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1959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16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Frequency Response</w:t>
                        </w:r>
                      </w:p>
                    </w:tc>
                    <w:tc>
                      <w:tcPr>
                        <w:tcW w:w="3920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right="24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100-15KHz</w:t>
                        </w:r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1959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-1" w:right="15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SPL</w:t>
                        </w:r>
                      </w:p>
                    </w:tc>
                    <w:tc>
                      <w:tcPr>
                        <w:tcW w:w="3920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14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97dB</w:t>
                        </w:r>
                        <w:r>
                          <w:rPr>
                            <w:rFonts w:ascii="Arial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z w:val="18"/>
                          </w:rPr>
                          <w:t>at</w:t>
                        </w:r>
                        <w:r>
                          <w:rPr>
                            <w:rFonts w:ascii="Arial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z w:val="18"/>
                          </w:rPr>
                          <w:t>100V</w:t>
                        </w:r>
                        <w:r>
                          <w:rPr>
                            <w:rFonts w:ascii="Arial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z w:val="18"/>
                          </w:rPr>
                          <w:t>3W</w:t>
                        </w:r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1959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59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Sensitivity</w:t>
                        </w:r>
                      </w:p>
                    </w:tc>
                    <w:tc>
                      <w:tcPr>
                        <w:tcW w:w="3920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184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  <w:t>93±3dB</w:t>
                        </w:r>
                      </w:p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1959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35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Power Handling</w:t>
                        </w:r>
                      </w:p>
                    </w:tc>
                    <w:tc>
                      <w:tcPr>
                        <w:tcW w:w="3920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right="341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6W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95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50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Power Taps</w:t>
                        </w:r>
                      </w:p>
                    </w:tc>
                    <w:tc>
                      <w:tcPr>
                        <w:tcW w:w="392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right="337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3W/6W</w:t>
                        </w:r>
                      </w:p>
                    </w:tc>
                  </w:tr>
                  <w:tr>
                    <w:trPr>
                      <w:trHeight w:val="256" w:hRule="exact"/>
                    </w:trPr>
                    <w:tc>
                      <w:tcPr>
                        <w:tcW w:w="1959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59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Line input</w:t>
                        </w:r>
                      </w:p>
                    </w:tc>
                    <w:tc>
                      <w:tcPr>
                        <w:tcW w:w="3920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243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100V</w:t>
                        </w:r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195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29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Hole for mounting</w:t>
                        </w:r>
                      </w:p>
                    </w:tc>
                    <w:tc>
                      <w:tcPr>
                        <w:tcW w:w="392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right="219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Φ14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5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mm</w:t>
                        </w:r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195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31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Dimension(D*H)</w:t>
                        </w:r>
                      </w:p>
                    </w:tc>
                    <w:tc>
                      <w:tcPr>
                        <w:tcW w:w="392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235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Φ160*54mm</w:t>
                        </w:r>
                      </w:p>
                    </w:tc>
                  </w:tr>
                  <w:tr>
                    <w:trPr>
                      <w:trHeight w:val="472" w:hRule="exact"/>
                    </w:trPr>
                    <w:tc>
                      <w:tcPr>
                        <w:tcW w:w="5880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Txt" w:hAnsi="Txt" w:cs="Txt" w:eastAsia="Txt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Physical Specification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6" w:hRule="exact"/>
                    </w:trPr>
                    <w:tc>
                      <w:tcPr>
                        <w:tcW w:w="1959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6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Material</w:t>
                        </w:r>
                      </w:p>
                    </w:tc>
                    <w:tc>
                      <w:tcPr>
                        <w:tcW w:w="3920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14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ABS( adull white)</w:t>
                        </w:r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1959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36"/>
                          <w:ind w:left="11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Grille</w:t>
                        </w:r>
                      </w:p>
                    </w:tc>
                    <w:tc>
                      <w:tcPr>
                        <w:tcW w:w="392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69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916"/>
                            <w:sz w:val="18"/>
                          </w:rPr>
                          <w:t>Powder Coated Aluminum Mesh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959" w:type="dxa"/>
                        <w:vMerge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2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20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(White ral 9016)</w:t>
                        </w:r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195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51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Component</w:t>
                        </w:r>
                      </w:p>
                    </w:tc>
                    <w:tc>
                      <w:tcPr>
                        <w:tcW w:w="392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right="229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5"</w:t>
                        </w:r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195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36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Finished Colour</w:t>
                        </w:r>
                      </w:p>
                    </w:tc>
                    <w:tc>
                      <w:tcPr>
                        <w:tcW w:w="392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226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White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95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3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51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Unit</w:t>
                        </w:r>
                        <w:r>
                          <w:rPr>
                            <w:rFonts w:ascii="Arial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3"/>
                            <w:sz w:val="18"/>
                          </w:rPr>
                          <w:t>Weight</w:t>
                        </w:r>
                      </w:p>
                    </w:tc>
                    <w:tc>
                      <w:tcPr>
                        <w:tcW w:w="392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3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right="129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0.</w:t>
                        </w:r>
                        <w:r>
                          <w:rPr>
                            <w:rFonts w:ascii="Arial"/>
                            <w:sz w:val="18"/>
                          </w:rPr>
                          <w:t>4</w:t>
                        </w:r>
                        <w:r>
                          <w:rPr>
                            <w:rFonts w:ascii="Arial"/>
                            <w:sz w:val="18"/>
                          </w:rPr>
                          <w:t>5Kg</w:t>
                        </w:r>
                      </w:p>
                    </w:tc>
                  </w:tr>
                  <w:tr>
                    <w:trPr>
                      <w:trHeight w:val="482" w:hRule="exact"/>
                    </w:trPr>
                    <w:tc>
                      <w:tcPr>
                        <w:tcW w:w="5880" w:type="dxa"/>
                        <w:gridSpan w:val="2"/>
                        <w:tcBorders>
                          <w:top w:val="single" w:sz="3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Txt" w:hAnsi="Txt" w:cs="Txt" w:eastAsia="Txt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7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Speaker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Specification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195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37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25"/>
                            <w:sz w:val="18"/>
                          </w:rPr>
                          <w:t>V</w:t>
                        </w:r>
                        <w:r>
                          <w:rPr>
                            <w:rFonts w:ascii="Arial"/>
                            <w:sz w:val="18"/>
                          </w:rPr>
                          <w:t>oice Coil Size</w:t>
                        </w:r>
                      </w:p>
                    </w:tc>
                    <w:tc>
                      <w:tcPr>
                        <w:tcW w:w="392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106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PSV14.28*Φ0.1*2T</w:t>
                        </w:r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195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37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DC Impedance</w:t>
                        </w:r>
                      </w:p>
                    </w:tc>
                    <w:tc>
                      <w:tcPr>
                        <w:tcW w:w="392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right="214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7.2Ω</w:t>
                        </w:r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195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-1" w:right="1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Former</w:t>
                        </w:r>
                      </w:p>
                    </w:tc>
                    <w:tc>
                      <w:tcPr>
                        <w:tcW w:w="392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178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Paper</w:t>
                        </w:r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1959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24"/>
                          <w:ind w:left="17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Magnet</w:t>
                        </w:r>
                      </w:p>
                    </w:tc>
                    <w:tc>
                      <w:tcPr>
                        <w:tcW w:w="392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right="193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Ferrite(105g)</w:t>
                        </w:r>
                      </w:p>
                    </w:tc>
                  </w:tr>
                  <w:tr>
                    <w:trPr>
                      <w:trHeight w:val="226" w:hRule="exact"/>
                    </w:trPr>
                    <w:tc>
                      <w:tcPr>
                        <w:tcW w:w="1959" w:type="dxa"/>
                        <w:vMerge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2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6" w:lineRule="exact" w:before="15"/>
                          <w:ind w:left="116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Φ55*24*10(Y30)</w:t>
                        </w:r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195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-1" w:right="3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Basket</w:t>
                        </w:r>
                      </w:p>
                    </w:tc>
                    <w:tc>
                      <w:tcPr>
                        <w:tcW w:w="392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222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ABS</w:t>
                        </w:r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195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41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Cone Material</w:t>
                        </w:r>
                      </w:p>
                    </w:tc>
                    <w:tc>
                      <w:tcPr>
                        <w:tcW w:w="392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178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Paper</w:t>
                        </w:r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195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12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Spider</w:t>
                        </w:r>
                      </w:p>
                    </w:tc>
                    <w:tc>
                      <w:tcPr>
                        <w:tcW w:w="392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23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Cloth</w:t>
                        </w:r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195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63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Dust cap</w:t>
                        </w:r>
                      </w:p>
                    </w:tc>
                    <w:tc>
                      <w:tcPr>
                        <w:tcW w:w="392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157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Paper Cup</w:t>
                        </w:r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195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53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Net</w:t>
                        </w:r>
                        <w:r>
                          <w:rPr>
                            <w:rFonts w:ascii="Arial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3"/>
                            <w:sz w:val="18"/>
                          </w:rPr>
                          <w:t>Weight</w:t>
                        </w:r>
                      </w:p>
                    </w:tc>
                    <w:tc>
                      <w:tcPr>
                        <w:tcW w:w="392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right="205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360g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spacing w:val="-1"/>
          <w:w w:val="25"/>
          <w:sz w:val="2"/>
          <w:szCs w:val="2"/>
        </w:rPr>
        <w:t>┐╠</w:t>
      </w:r>
      <w:r>
        <w:rPr>
          <w:rFonts w:ascii="Txt" w:hAnsi="Txt" w:cs="Txt" w:eastAsia="Txt"/>
          <w:spacing w:val="-1"/>
          <w:w w:val="25"/>
          <w:sz w:val="2"/>
          <w:szCs w:val="2"/>
        </w:rPr>
        <w:t>Â</w:t>
      </w:r>
      <w:r>
        <w:rPr>
          <w:rFonts w:ascii="Arial" w:hAnsi="Arial" w:cs="Arial" w:eastAsia="Arial"/>
          <w:spacing w:val="-1"/>
          <w:w w:val="25"/>
          <w:sz w:val="2"/>
          <w:szCs w:val="2"/>
        </w:rPr>
        <w:t>╚</w:t>
      </w:r>
      <w:r>
        <w:rPr>
          <w:rFonts w:ascii="Txt" w:hAnsi="Txt" w:cs="Txt" w:eastAsia="Txt"/>
          <w:spacing w:val="-2"/>
          <w:w w:val="25"/>
          <w:sz w:val="2"/>
          <w:szCs w:val="2"/>
        </w:rPr>
        <w:t>25.400</w:t>
      </w:r>
      <w:r>
        <w:rPr>
          <w:rFonts w:ascii="Txt" w:hAnsi="Txt" w:cs="Txt" w:eastAsia="Txt"/>
          <w:sz w:val="2"/>
          <w:szCs w:val="2"/>
        </w:rPr>
      </w:r>
    </w:p>
    <w:p>
      <w:pPr>
        <w:spacing w:line="240" w:lineRule="auto" w:before="0"/>
        <w:rPr>
          <w:rFonts w:ascii="Txt" w:hAnsi="Txt" w:cs="Txt" w:eastAsia="Txt"/>
          <w:sz w:val="20"/>
          <w:szCs w:val="20"/>
        </w:rPr>
      </w:pPr>
    </w:p>
    <w:p>
      <w:pPr>
        <w:spacing w:line="240" w:lineRule="auto" w:before="9"/>
        <w:rPr>
          <w:rFonts w:ascii="Txt" w:hAnsi="Txt" w:cs="Txt" w:eastAsia="Txt"/>
          <w:sz w:val="11"/>
          <w:szCs w:val="11"/>
        </w:rPr>
      </w:pPr>
    </w:p>
    <w:p>
      <w:pPr>
        <w:pStyle w:val="Heading1"/>
        <w:tabs>
          <w:tab w:pos="9140" w:val="left" w:leader="none"/>
        </w:tabs>
        <w:spacing w:line="200" w:lineRule="atLeast"/>
        <w:ind w:left="6857" w:right="0"/>
        <w:jc w:val="left"/>
        <w:rPr>
          <w:rFonts w:ascii="Txt" w:hAnsi="Txt" w:cs="Txt" w:eastAsia="Txt"/>
        </w:rPr>
      </w:pPr>
      <w:r>
        <w:rPr>
          <w:rFonts w:ascii="Txt"/>
          <w:position w:val="1"/>
        </w:rPr>
        <w:pict>
          <v:group style="width:87.75pt;height:28.8pt;mso-position-horizontal-relative:char;mso-position-vertical-relative:line" coordorigin="0,0" coordsize="1755,576">
            <v:group style="position:absolute;left:3;top:251;width:427;height:66" coordorigin="3,251" coordsize="427,66">
              <v:shape style="position:absolute;left:3;top:251;width:427;height:66" coordorigin="3,251" coordsize="427,66" path="m3,251l429,251,429,317,3,317,3,251xe" filled="false" stroked="true" strokeweight=".216pt" strokecolor="#2b2723">
                <v:path arrowok="t"/>
              </v:shape>
            </v:group>
            <v:group style="position:absolute;left:2;top:251;width:50;height:29" coordorigin="2,251" coordsize="50,29">
              <v:shape style="position:absolute;left:2;top:251;width:50;height:29" coordorigin="2,251" coordsize="50,29" path="m52,251l2,280e" filled="false" stroked="true" strokeweight=".216pt" strokecolor="#2b2723">
                <v:path arrowok="t"/>
              </v:shape>
            </v:group>
            <v:group style="position:absolute;left:2;top:252;width:81;height:44" coordorigin="2,252" coordsize="81,44">
              <v:shape style="position:absolute;left:2;top:252;width:81;height:44" coordorigin="2,252" coordsize="81,44" path="m83,252l2,295e" filled="false" stroked="true" strokeweight=".216pt" strokecolor="#2b2723">
                <v:path arrowok="t"/>
              </v:shape>
            </v:group>
            <v:group style="position:absolute;left:4;top:252;width:106;height:58" coordorigin="4,252" coordsize="106,58">
              <v:shape style="position:absolute;left:4;top:252;width:106;height:58" coordorigin="4,252" coordsize="106,58" path="m110,252l4,309e" filled="false" stroked="true" strokeweight=".216pt" strokecolor="#2b2723">
                <v:path arrowok="t"/>
              </v:shape>
            </v:group>
            <v:group style="position:absolute;left:17;top:252;width:120;height:65" coordorigin="17,252" coordsize="120,65">
              <v:shape style="position:absolute;left:17;top:252;width:120;height:65" coordorigin="17,252" coordsize="120,65" path="m137,252l17,316e" filled="false" stroked="true" strokeweight=".216pt" strokecolor="#2b2723">
                <v:path arrowok="t"/>
              </v:shape>
            </v:group>
            <v:group style="position:absolute;left:43;top:252;width:120;height:65" coordorigin="43,252" coordsize="120,65">
              <v:shape style="position:absolute;left:43;top:252;width:120;height:65" coordorigin="43,252" coordsize="120,65" path="m163,252l43,316e" filled="false" stroked="true" strokeweight=".216pt" strokecolor="#2b2723">
                <v:path arrowok="t"/>
              </v:shape>
            </v:group>
            <v:group style="position:absolute;left:70;top:252;width:120;height:65" coordorigin="70,252" coordsize="120,65">
              <v:shape style="position:absolute;left:70;top:252;width:120;height:65" coordorigin="70,252" coordsize="120,65" path="m190,252l70,316e" filled="false" stroked="true" strokeweight=".216pt" strokecolor="#2b2723">
                <v:path arrowok="t"/>
              </v:shape>
            </v:group>
            <v:group style="position:absolute;left:97;top:252;width:120;height:65" coordorigin="97,252" coordsize="120,65">
              <v:shape style="position:absolute;left:97;top:252;width:120;height:65" coordorigin="97,252" coordsize="120,65" path="m217,252l97,316e" filled="false" stroked="true" strokeweight=".216pt" strokecolor="#2b2723">
                <v:path arrowok="t"/>
              </v:shape>
            </v:group>
            <v:group style="position:absolute;left:124;top:252;width:120;height:65" coordorigin="124,252" coordsize="120,65">
              <v:shape style="position:absolute;left:124;top:252;width:120;height:65" coordorigin="124,252" coordsize="120,65" path="m243,252l124,316e" filled="false" stroked="true" strokeweight=".216pt" strokecolor="#2b2723">
                <v:path arrowok="t"/>
              </v:shape>
            </v:group>
            <v:group style="position:absolute;left:150;top:252;width:120;height:65" coordorigin="150,252" coordsize="120,65">
              <v:shape style="position:absolute;left:150;top:252;width:120;height:65" coordorigin="150,252" coordsize="120,65" path="m270,252l150,316e" filled="false" stroked="true" strokeweight=".216pt" strokecolor="#2b2723">
                <v:path arrowok="t"/>
              </v:shape>
            </v:group>
            <v:group style="position:absolute;left:177;top:252;width:120;height:65" coordorigin="177,252" coordsize="120,65">
              <v:shape style="position:absolute;left:177;top:252;width:120;height:65" coordorigin="177,252" coordsize="120,65" path="m297,252l177,316e" filled="false" stroked="true" strokeweight=".216pt" strokecolor="#2b2723">
                <v:path arrowok="t"/>
              </v:shape>
            </v:group>
            <v:group style="position:absolute;left:204;top:252;width:120;height:65" coordorigin="204,252" coordsize="120,65">
              <v:shape style="position:absolute;left:204;top:252;width:120;height:65" coordorigin="204,252" coordsize="120,65" path="m324,252l204,316e" filled="false" stroked="true" strokeweight=".216pt" strokecolor="#2b2723">
                <v:path arrowok="t"/>
              </v:shape>
            </v:group>
            <v:group style="position:absolute;left:231;top:252;width:120;height:65" coordorigin="231,252" coordsize="120,65">
              <v:shape style="position:absolute;left:231;top:252;width:120;height:65" coordorigin="231,252" coordsize="120,65" path="m350,252l231,316e" filled="false" stroked="true" strokeweight=".216pt" strokecolor="#2b2723">
                <v:path arrowok="t"/>
              </v:shape>
            </v:group>
            <v:group style="position:absolute;left:257;top:252;width:120;height:65" coordorigin="257,252" coordsize="120,65">
              <v:shape style="position:absolute;left:257;top:252;width:120;height:65" coordorigin="257,252" coordsize="120,65" path="m377,252l257,316e" filled="false" stroked="true" strokeweight=".216pt" strokecolor="#2b2723">
                <v:path arrowok="t"/>
              </v:shape>
            </v:group>
            <v:group style="position:absolute;left:284;top:252;width:120;height:65" coordorigin="284,252" coordsize="120,65">
              <v:shape style="position:absolute;left:284;top:252;width:120;height:65" coordorigin="284,252" coordsize="120,65" path="m404,252l284,316e" filled="false" stroked="true" strokeweight=".216pt" strokecolor="#2b2723">
                <v:path arrowok="t"/>
              </v:shape>
            </v:group>
            <v:group style="position:absolute;left:311;top:252;width:120;height:65" coordorigin="311,252" coordsize="120,65">
              <v:shape style="position:absolute;left:311;top:252;width:120;height:65" coordorigin="311,252" coordsize="120,65" path="m431,252l311,316e" filled="false" stroked="true" strokeweight=".216pt" strokecolor="#2b2723">
                <v:path arrowok="t"/>
              </v:shape>
            </v:group>
            <v:group style="position:absolute;left:337;top:268;width:90;height:49" coordorigin="337,268" coordsize="90,49">
              <v:shape style="position:absolute;left:337;top:268;width:90;height:49" coordorigin="337,268" coordsize="90,49" path="m427,268l337,316e" filled="false" stroked="true" strokeweight=".216pt" strokecolor="#2b2723">
                <v:path arrowok="t"/>
              </v:shape>
            </v:group>
            <v:group style="position:absolute;left:364;top:282;width:64;height:35" coordorigin="364,282" coordsize="64,35">
              <v:shape style="position:absolute;left:364;top:282;width:64;height:35" coordorigin="364,282" coordsize="64,35" path="m427,282l364,316e" filled="false" stroked="true" strokeweight=".216pt" strokecolor="#2b2723">
                <v:path arrowok="t"/>
              </v:shape>
            </v:group>
            <v:group style="position:absolute;left:391;top:296;width:37;height:21" coordorigin="391,296" coordsize="37,21">
              <v:shape style="position:absolute;left:391;top:296;width:37;height:21" coordorigin="391,296" coordsize="37,21" path="m427,296l391,316e" filled="false" stroked="true" strokeweight=".216pt" strokecolor="#2b2723">
                <v:path arrowok="t"/>
              </v:shape>
            </v:group>
            <v:group style="position:absolute;left:488;top:181;width:50;height:104" coordorigin="488,181" coordsize="50,104">
              <v:shape style="position:absolute;left:488;top:181;width:50;height:104" coordorigin="488,181" coordsize="50,104" path="m494,181l489,193,488,206,490,219,495,239,506,257,520,272,537,284e" filled="false" stroked="true" strokeweight=".499pt" strokecolor="#2b2723">
                <v:path arrowok="t"/>
              </v:shape>
            </v:group>
            <v:group style="position:absolute;left:467;top:127;width:52;height:54" coordorigin="467,127" coordsize="52,54">
              <v:shape style="position:absolute;left:467;top:127;width:52;height:54" coordorigin="467,127" coordsize="52,54" path="m492,127l467,181,518,181,492,127xe" filled="true" fillcolor="#2b2723" stroked="false">
                <v:path arrowok="t"/>
                <v:fill type="solid"/>
              </v:shape>
            </v:group>
            <v:group style="position:absolute;left:467;top:127;width:52;height:54" coordorigin="467,127" coordsize="52,54">
              <v:shape style="position:absolute;left:467;top:127;width:52;height:54" coordorigin="467,127" coordsize="52,54" path="m467,181l518,181,492,127,467,181xe" filled="false" stroked="true" strokeweight=".499pt" strokecolor="#2b2723">
                <v:path arrowok="t"/>
              </v:shape>
            </v:group>
            <v:group style="position:absolute;left:315;top:547;width:1431;height:2" coordorigin="315,547" coordsize="1431,2">
              <v:shape style="position:absolute;left:315;top:547;width:1431;height:2" coordorigin="315,547" coordsize="1431,0" path="m315,547l1745,547e" filled="false" stroked="true" strokeweight=".954297pt" strokecolor="#000000">
                <v:path arrowok="t"/>
              </v:shape>
            </v:group>
            <v:group style="position:absolute;left:441;top:481;width:7;height:57" coordorigin="441,481" coordsize="7,57">
              <v:shape style="position:absolute;left:441;top:481;width:7;height:57" coordorigin="441,481" coordsize="7,57" path="m441,509l448,509e" filled="false" stroked="true" strokeweight="2.95pt" strokecolor="#000000">
                <v:path arrowok="t"/>
              </v:shape>
            </v:group>
            <v:group style="position:absolute;left:506;top:433;width:7;height:41" coordorigin="506,433" coordsize="7,41">
              <v:shape style="position:absolute;left:506;top:433;width:7;height:41" coordorigin="506,433" coordsize="7,41" path="m506,453l513,453e" filled="false" stroked="true" strokeweight="2.138pt" strokecolor="#000000">
                <v:path arrowok="t"/>
              </v:shape>
            </v:group>
            <v:group style="position:absolute;left:587;top:449;width:7;height:25" coordorigin="587,449" coordsize="7,25">
              <v:shape style="position:absolute;left:587;top:449;width:7;height:25" coordorigin="587,449" coordsize="7,25" path="m587,462l594,462e" filled="false" stroked="true" strokeweight="1.324pt" strokecolor="#000000">
                <v:path arrowok="t"/>
              </v:shape>
            </v:group>
            <v:group style="position:absolute;left:634;top:313;width:293;height:2" coordorigin="634,313" coordsize="293,2">
              <v:shape style="position:absolute;left:634;top:313;width:293;height:2" coordorigin="634,313" coordsize="293,0" path="m634,313l926,313e" filled="false" stroked="true" strokeweight="1.072305pt" strokecolor="#000000">
                <v:path arrowok="t"/>
              </v:shape>
            </v:group>
            <v:group style="position:absolute;left:520;top:260;width:157;height:146" coordorigin="520,260" coordsize="157,146">
              <v:shape style="position:absolute;left:520;top:260;width:157;height:146" coordorigin="520,260" coordsize="157,146" path="m672,260l520,401,525,406,677,265,672,260xe" filled="true" fillcolor="#000000" stroked="false">
                <v:path arrowok="t"/>
                <v:fill type="solid"/>
              </v:shape>
            </v:group>
            <v:group style="position:absolute;left:749;top:319;width:7;height:33" coordorigin="749,319" coordsize="7,33">
              <v:shape style="position:absolute;left:749;top:319;width:7;height:33" coordorigin="749,319" coordsize="7,33" path="m749,335l756,335e" filled="false" stroked="true" strokeweight="1.726pt" strokecolor="#000000">
                <v:path arrowok="t"/>
              </v:shape>
            </v:group>
            <v:group style="position:absolute;left:1599;top:549;width:140;height:27" coordorigin="1599,549" coordsize="140,27">
              <v:shape style="position:absolute;left:1599;top:549;width:140;height:27" coordorigin="1599,549" coordsize="140,27" path="m1738,549l1599,568,1600,575,1739,555,1738,549xe" filled="true" fillcolor="#000000" stroked="false">
                <v:path arrowok="t"/>
                <v:fill type="solid"/>
              </v:shape>
            </v:group>
            <v:group style="position:absolute;left:321;top:548;width:140;height:27" coordorigin="321,548" coordsize="140,27">
              <v:shape style="position:absolute;left:321;top:548;width:140;height:27" coordorigin="321,548" coordsize="140,27" path="m322,548l321,554,460,574,461,568,322,548xe" filled="true" fillcolor="#000000" stroked="false">
                <v:path arrowok="t"/>
                <v:fill type="solid"/>
              </v:shape>
            </v:group>
            <v:group style="position:absolute;left:795;top:319;width:7;height:33" coordorigin="795,319" coordsize="7,33">
              <v:shape style="position:absolute;left:795;top:319;width:7;height:33" coordorigin="795,319" coordsize="7,33" path="m795,335l802,335e" filled="false" stroked="true" strokeweight="1.726pt" strokecolor="#000000">
                <v:path arrowok="t"/>
              </v:shape>
            </v:group>
            <v:group style="position:absolute;left:838;top:270;width:7;height:33" coordorigin="838,270" coordsize="7,33">
              <v:shape style="position:absolute;left:838;top:270;width:7;height:33" coordorigin="838,270" coordsize="7,33" path="m838,287l844,287e" filled="false" stroked="true" strokeweight="1.727pt" strokecolor="#000000">
                <v:path arrowok="t"/>
              </v:shape>
            </v:group>
            <v:group style="position:absolute;left:844;top:319;width:7;height:33" coordorigin="844,319" coordsize="7,33">
              <v:shape style="position:absolute;left:844;top:319;width:7;height:33" coordorigin="844,319" coordsize="7,33" path="m844,335l851,335e" filled="false" stroked="true" strokeweight="1.726pt" strokecolor="#000000">
                <v:path arrowok="t"/>
              </v:shape>
            </v:group>
            <v:group style="position:absolute;left:461;top:572;width:1140;height:2" coordorigin="461,572" coordsize="1140,2">
              <v:shape style="position:absolute;left:461;top:572;width:1140;height:2" coordorigin="461,572" coordsize="1140,0" path="m461,572l1600,572e" filled="false" stroked="true" strokeweight=".422pt" strokecolor="#000000">
                <v:path arrowok="t"/>
              </v:shape>
            </v:group>
            <v:group style="position:absolute;left:926;top:254;width:2;height:221" coordorigin="926,254" coordsize="2,221">
              <v:shape style="position:absolute;left:926;top:254;width:2;height:221" coordorigin="926,254" coordsize="0,221" path="m926,254l926,474e" filled="false" stroked="true" strokeweight=".422pt" strokecolor="#000000">
                <v:path arrowok="t"/>
              </v:shape>
            </v:group>
            <v:group style="position:absolute;left:1021;top:255;width:2;height:221" coordorigin="1021,255" coordsize="2,221">
              <v:shape style="position:absolute;left:1021;top:255;width:2;height:221" coordorigin="1021,255" coordsize="0,221" path="m1021,255l1021,475e" filled="false" stroked="true" strokeweight=".422pt" strokecolor="#000000">
                <v:path arrowok="t"/>
              </v:shape>
            </v:group>
            <v:group style="position:absolute;left:318;top:543;width:1424;height:2" coordorigin="318,543" coordsize="1424,2">
              <v:shape style="position:absolute;left:318;top:543;width:1424;height:2" coordorigin="318,543" coordsize="1424,0" path="m318,543l1742,543e" filled="false" stroked="true" strokeweight=".855089pt" strokecolor="#000000">
                <v:path arrowok="t"/>
              </v:shape>
            </v:group>
            <v:group style="position:absolute;left:943;top:254;width:2;height:221" coordorigin="943,254" coordsize="2,221">
              <v:shape style="position:absolute;left:943;top:254;width:2;height:221" coordorigin="943,254" coordsize="0,221" path="m943,254l943,474e" filled="false" stroked="true" strokeweight=".422pt" strokecolor="#000000">
                <v:path arrowok="t"/>
              </v:shape>
            </v:group>
            <v:group style="position:absolute;left:1038;top:255;width:2;height:221" coordorigin="1038,255" coordsize="2,221">
              <v:shape style="position:absolute;left:1038;top:255;width:2;height:221" coordorigin="1038,255" coordsize="0,221" path="m1038,255l1038,475e" filled="false" stroked="true" strokeweight=".422pt" strokecolor="#000000">
                <v:path arrowok="t"/>
              </v:shape>
            </v:group>
            <v:group style="position:absolute;left:444;top:478;width:1172;height:2" coordorigin="444,478" coordsize="1172,2">
              <v:shape style="position:absolute;left:444;top:478;width:1172;height:2" coordorigin="444,478" coordsize="1172,0" path="m444,478l1616,478e" filled="false" stroked="true" strokeweight=".823099pt" strokecolor="#000000">
                <v:path arrowok="t"/>
              </v:shape>
            </v:group>
            <v:group style="position:absolute;left:591;top:441;width:353;height:2" coordorigin="591,441" coordsize="353,2">
              <v:shape style="position:absolute;left:591;top:441;width:353;height:2" coordorigin="591,441" coordsize="353,0" path="m591,441l943,441e" filled="false" stroked="true" strokeweight="1.234097pt" strokecolor="#000000">
                <v:path arrowok="t"/>
              </v:shape>
            </v:group>
            <v:group style="position:absolute;left:1118;top:441;width:40;height:2" coordorigin="1118,441" coordsize="40,2">
              <v:shape style="position:absolute;left:1118;top:441;width:40;height:2" coordorigin="1118,441" coordsize="40,0" path="m1118,441l1157,441e" filled="false" stroked="true" strokeweight="1.233905pt" strokecolor="#000000">
                <v:path arrowok="t"/>
              </v:shape>
            </v:group>
            <v:group style="position:absolute;left:1214;top:449;width:235;height:2" coordorigin="1214,449" coordsize="235,2">
              <v:shape style="position:absolute;left:1214;top:449;width:235;height:2" coordorigin="1214,449" coordsize="235,0" path="m1214,449l1449,449e" filled="false" stroked="true" strokeweight=".422pt" strokecolor="#000000">
                <v:path arrowok="t"/>
              </v:shape>
            </v:group>
            <v:group style="position:absolute;left:1021;top:431;width:17;height:7" coordorigin="1021,431" coordsize="17,7">
              <v:shape style="position:absolute;left:1021;top:431;width:17;height:7" coordorigin="1021,431" coordsize="17,7" path="m1021,434l1038,434e" filled="false" stroked="true" strokeweight=".421pt" strokecolor="#000000">
                <v:path arrowok="t"/>
              </v:shape>
            </v:group>
            <v:group style="position:absolute;left:926;top:400;width:17;height:7" coordorigin="926,400" coordsize="17,7">
              <v:shape style="position:absolute;left:926;top:400;width:17;height:7" coordorigin="926,400" coordsize="17,7" path="m926,403l943,403e" filled="false" stroked="true" strokeweight=".422pt" strokecolor="#000000">
                <v:path arrowok="t"/>
              </v:shape>
            </v:group>
            <v:group style="position:absolute;left:1021;top:401;width:17;height:7" coordorigin="1021,401" coordsize="17,7">
              <v:shape style="position:absolute;left:1021;top:401;width:17;height:7" coordorigin="1021,401" coordsize="17,7" path="m1021,404l1038,404e" filled="false" stroked="true" strokeweight=".422pt" strokecolor="#000000">
                <v:path arrowok="t"/>
              </v:shape>
            </v:group>
            <v:group style="position:absolute;left:1157;top:389;width:58;height:7" coordorigin="1157,389" coordsize="58,7">
              <v:shape style="position:absolute;left:1157;top:389;width:58;height:7" coordorigin="1157,389" coordsize="58,7" path="m1157,392l1214,392e" filled="false" stroked="true" strokeweight=".422pt" strokecolor="#000000">
                <v:path arrowok="t"/>
              </v:shape>
            </v:group>
            <v:group style="position:absolute;left:1445;top:389;width:57;height:7" coordorigin="1445,389" coordsize="57,7">
              <v:shape style="position:absolute;left:1445;top:389;width:57;height:7" coordorigin="1445,389" coordsize="57,7" path="m1445,392l1502,392e" filled="false" stroked="true" strokeweight=".422pt" strokecolor="#000000">
                <v:path arrowok="t"/>
              </v:shape>
            </v:group>
            <v:group style="position:absolute;left:1118;top:254;width:2;height:221" coordorigin="1118,254" coordsize="2,221">
              <v:shape style="position:absolute;left:1118;top:254;width:2;height:221" coordorigin="1118,254" coordsize="0,221" path="m1118,254l1118,474e" filled="false" stroked="true" strokeweight=".42pt" strokecolor="#000000">
                <v:path arrowok="t"/>
              </v:shape>
            </v:group>
            <v:group style="position:absolute;left:1127;top:246;width:2;height:228" coordorigin="1127,246" coordsize="2,228">
              <v:shape style="position:absolute;left:1127;top:246;width:2;height:228" coordorigin="1127,246" coordsize="0,228" path="m1127,246l1127,474e" filled="false" stroked="true" strokeweight="1.0772pt" strokecolor="#000000">
                <v:path arrowok="t"/>
              </v:shape>
            </v:group>
            <v:group style="position:absolute;left:1134;top:352;width:162;height:2" coordorigin="1134,352" coordsize="162,2">
              <v:shape style="position:absolute;left:1134;top:352;width:162;height:2" coordorigin="1134,352" coordsize="162,0" path="m1134,352l1295,352e" filled="false" stroked="true" strokeweight=".422pt" strokecolor="#000000">
                <v:path arrowok="t"/>
              </v:shape>
            </v:group>
            <v:group style="position:absolute;left:753;top:352;width:174;height:2" coordorigin="753,352" coordsize="174,2">
              <v:shape style="position:absolute;left:753;top:352;width:174;height:2" coordorigin="753,352" coordsize="174,0" path="m753,352l926,352e" filled="false" stroked="true" strokeweight=".422pt" strokecolor="#000000">
                <v:path arrowok="t"/>
              </v:shape>
            </v:group>
            <v:group style="position:absolute;left:1134;top:311;width:144;height:2" coordorigin="1134,311" coordsize="144,2">
              <v:shape style="position:absolute;left:1134;top:311;width:144;height:2" coordorigin="1134,311" coordsize="144,0" path="m1134,311l1278,311e" filled="false" stroked="true" strokeweight="1.234103pt" strokecolor="#000000">
                <v:path arrowok="t"/>
              </v:shape>
            </v:group>
            <v:group style="position:absolute;left:1154;top:392;width:7;height:82" coordorigin="1154,392" coordsize="7,82">
              <v:shape style="position:absolute;left:1154;top:392;width:7;height:82" coordorigin="1154,392" coordsize="7,82" path="m1157,392l1157,474e" filled="false" stroked="true" strokeweight=".422pt" strokecolor="#000000">
                <v:path arrowok="t"/>
              </v:shape>
            </v:group>
            <v:group style="position:absolute;left:637;top:303;width:290;height:2" coordorigin="637,303" coordsize="290,2">
              <v:shape style="position:absolute;left:637;top:303;width:290;height:2" coordorigin="637,303" coordsize="290,0" path="m637,303l926,303e" filled="false" stroked="true" strokeweight=".422pt" strokecolor="#000000">
                <v:path arrowok="t"/>
              </v:shape>
            </v:group>
            <v:group style="position:absolute;left:725;top:270;width:611;height:2" coordorigin="725,270" coordsize="611,2">
              <v:shape style="position:absolute;left:725;top:270;width:611;height:2" coordorigin="725,270" coordsize="611,0" path="m725,270l1336,270e" filled="false" stroked="true" strokeweight=".422pt" strokecolor="#000000">
                <v:path arrowok="t"/>
              </v:shape>
            </v:group>
            <v:group style="position:absolute;left:925;top:260;width:18;height:2" coordorigin="925,260" coordsize="18,2">
              <v:shape style="position:absolute;left:925;top:260;width:18;height:2" coordorigin="925,260" coordsize="18,0" path="m925,260l943,260e" filled="false" stroked="true" strokeweight=".688806pt" strokecolor="#000000">
                <v:path arrowok="t"/>
              </v:shape>
            </v:group>
            <v:group style="position:absolute;left:1020;top:261;width:18;height:2" coordorigin="1020,261" coordsize="18,2">
              <v:shape style="position:absolute;left:1020;top:261;width:18;height:2" coordorigin="1020,261" coordsize="18,0" path="m1020,261l1038,261e" filled="false" stroked="true" strokeweight=".691812pt" strokecolor="#000000">
                <v:path arrowok="t"/>
              </v:shape>
            </v:group>
            <v:group style="position:absolute;left:1211;top:392;width:7;height:82" coordorigin="1211,392" coordsize="7,82">
              <v:shape style="position:absolute;left:1211;top:392;width:7;height:82" coordorigin="1211,392" coordsize="7,82" path="m1214,392l1214,474e" filled="false" stroked="true" strokeweight=".42pt" strokecolor="#000000">
                <v:path arrowok="t"/>
              </v:shape>
            </v:group>
            <v:group style="position:absolute;left:1216;top:270;width:7;height:33" coordorigin="1216,270" coordsize="7,33">
              <v:shape style="position:absolute;left:1216;top:270;width:7;height:33" coordorigin="1216,270" coordsize="7,33" path="m1216,287l1223,287e" filled="false" stroked="true" strokeweight="1.727pt" strokecolor="#000000">
                <v:path arrowok="t"/>
              </v:shape>
            </v:group>
            <v:group style="position:absolute;left:1275;top:303;width:7;height:49" coordorigin="1275,303" coordsize="7,49">
              <v:shape style="position:absolute;left:1275;top:303;width:7;height:49" coordorigin="1275,303" coordsize="7,49" path="m1275,327l1281,327e" filled="false" stroked="true" strokeweight="2.537pt" strokecolor="#000000">
                <v:path arrowok="t"/>
              </v:shape>
            </v:group>
            <v:group style="position:absolute;left:1496;top:181;width:50;height:104" coordorigin="1496,181" coordsize="50,104">
              <v:shape style="position:absolute;left:1496;top:181;width:50;height:104" coordorigin="1496,181" coordsize="50,104" path="m1540,181l1544,193,1545,206,1543,219,1538,239,1528,257,1514,272,1496,284e" filled="false" stroked="true" strokeweight=".499pt" strokecolor="#2b2723">
                <v:path arrowok="t"/>
              </v:shape>
            </v:group>
            <v:group style="position:absolute;left:1515;top:127;width:52;height:54" coordorigin="1515,127" coordsize="52,54">
              <v:shape style="position:absolute;left:1515;top:127;width:52;height:54" coordorigin="1515,127" coordsize="52,54" path="m1541,127l1515,181,1567,181,1541,127xe" filled="true" fillcolor="#2b2723" stroked="false">
                <v:path arrowok="t"/>
                <v:fill type="solid"/>
              </v:shape>
            </v:group>
            <v:group style="position:absolute;left:1515;top:127;width:52;height:54" coordorigin="1515,127" coordsize="52,54">
              <v:shape style="position:absolute;left:1515;top:127;width:52;height:54" coordorigin="1515,127" coordsize="52,54" path="m1567,181l1515,181,1541,127,1567,181xe" filled="false" stroked="true" strokeweight=".499pt" strokecolor="#2b2723">
                <v:path arrowok="t"/>
              </v:shape>
            </v:group>
            <v:group style="position:absolute;left:1384;top:260;width:157;height:146" coordorigin="1384,260" coordsize="157,146">
              <v:shape style="position:absolute;left:1384;top:260;width:157;height:146" coordorigin="1384,260" coordsize="157,146" path="m1388,260l1384,265,1536,406,1540,401,1388,260xe" filled="true" fillcolor="#000000" stroked="false">
                <v:path arrowok="t"/>
                <v:fill type="solid"/>
              </v:shape>
            </v:group>
            <v:group style="position:absolute;left:1442;top:391;width:7;height:60" coordorigin="1442,391" coordsize="7,60">
              <v:shape style="position:absolute;left:1442;top:391;width:7;height:60" coordorigin="1442,391" coordsize="7,60" path="m1442,450l1448,450,1448,391,1442,391,1442,450xe" filled="true" fillcolor="#000000" stroked="false">
                <v:path arrowok="t"/>
                <v:fill type="solid"/>
              </v:shape>
            </v:group>
            <v:group style="position:absolute;left:1446;top:448;width:7;height:27" coordorigin="1446,448" coordsize="7,27">
              <v:shape style="position:absolute;left:1446;top:448;width:7;height:27" coordorigin="1446,448" coordsize="7,27" path="m1446,475l1452,475,1452,448,1446,448,1446,475xe" filled="true" fillcolor="#000000" stroked="false">
                <v:path arrowok="t"/>
                <v:fill type="solid"/>
              </v:shape>
            </v:group>
            <v:group style="position:absolute;left:1499;top:392;width:7;height:82" coordorigin="1499,392" coordsize="7,82">
              <v:shape style="position:absolute;left:1499;top:392;width:7;height:82" coordorigin="1499,392" coordsize="7,82" path="m1502,392l1502,474e" filled="false" stroked="true" strokeweight=".422pt" strokecolor="#000000">
                <v:path arrowok="t"/>
              </v:shape>
            </v:group>
            <v:group style="position:absolute;left:1548;top:433;width:7;height:41" coordorigin="1548,433" coordsize="7,41">
              <v:shape style="position:absolute;left:1548;top:433;width:7;height:41" coordorigin="1548,433" coordsize="7,41" path="m1548,453l1554,453e" filled="false" stroked="true" strokeweight="2.138pt" strokecolor="#000000">
                <v:path arrowok="t"/>
              </v:shape>
            </v:group>
            <v:group style="position:absolute;left:1613;top:482;width:7;height:57" coordorigin="1613,482" coordsize="7,57">
              <v:shape style="position:absolute;left:1613;top:482;width:7;height:57" coordorigin="1613,482" coordsize="7,57" path="m1613,510l1619,510e" filled="false" stroked="true" strokeweight="2.951pt" strokecolor="#000000">
                <v:path arrowok="t"/>
              </v:shape>
            </v:group>
            <v:group style="position:absolute;left:506;top:402;width:20;height:33" coordorigin="506,402" coordsize="20,33">
              <v:shape style="position:absolute;left:506;top:402;width:20;height:33" coordorigin="506,402" coordsize="20,33" path="m520,402l506,432,512,434,525,404,520,402xe" filled="true" fillcolor="#000000" stroked="false">
                <v:path arrowok="t"/>
                <v:fill type="solid"/>
              </v:shape>
            </v:group>
            <v:group style="position:absolute;left:674;top:251;width:53;height:23" coordorigin="674,251" coordsize="53,23">
              <v:shape style="position:absolute;left:674;top:251;width:53;height:23" coordorigin="674,251" coordsize="53,23" path="m700,251l702,257,701,258,723,273,727,268,703,252,700,251xe" filled="true" fillcolor="#000000" stroked="false">
                <v:path arrowok="t"/>
                <v:fill type="solid"/>
              </v:shape>
              <v:shape style="position:absolute;left:674;top:251;width:53;height:23" coordorigin="674,251" coordsize="53,23" path="m700,251l674,259,675,266,701,258,700,257,700,251xe" filled="true" fillcolor="#000000" stroked="false">
                <v:path arrowok="t"/>
                <v:fill type="solid"/>
              </v:shape>
              <v:shape style="position:absolute;left:674;top:251;width:53;height:23" coordorigin="674,251" coordsize="53,23" path="m700,251l700,257,701,258,702,257,700,251xe" filled="true" fillcolor="#000000" stroked="false">
                <v:path arrowok="t"/>
                <v:fill type="solid"/>
              </v:shape>
              <v:shape style="position:absolute;left:674;top:251;width:53;height:23" coordorigin="674,251" coordsize="53,23" path="m702,251l700,251,703,252,702,251xe" filled="true" fillcolor="#000000" stroked="false">
                <v:path arrowok="t"/>
                <v:fill type="solid"/>
              </v:shape>
            </v:group>
            <v:group style="position:absolute;left:441;top:470;width:13;height:13" coordorigin="441,470" coordsize="13,13">
              <v:shape style="position:absolute;left:441;top:470;width:13;height:13" coordorigin="441,470" coordsize="13,13" path="m444,474l441,480,447,482,449,478,448,478,444,474xe" filled="true" fillcolor="#000000" stroked="false">
                <v:path arrowok="t"/>
                <v:fill type="solid"/>
              </v:shape>
              <v:shape style="position:absolute;left:441;top:470;width:13;height:13" coordorigin="441,470" coordsize="13,13" path="m444,474l448,478,449,478,450,477,444,474xe" filled="true" fillcolor="#000000" stroked="false">
                <v:path arrowok="t"/>
                <v:fill type="solid"/>
              </v:shape>
              <v:shape style="position:absolute;left:441;top:470;width:13;height:13" coordorigin="441,470" coordsize="13,13" path="m449,478l448,478,449,478,449,478xe" filled="true" fillcolor="#000000" stroked="false">
                <v:path arrowok="t"/>
                <v:fill type="solid"/>
              </v:shape>
              <v:shape style="position:absolute;left:441;top:470;width:13;height:13" coordorigin="441,470" coordsize="13,13" path="m451,470l446,472,444,474,450,477,449,478,454,476,451,470xe" filled="true" fillcolor="#000000" stroked="false">
                <v:path arrowok="t"/>
                <v:fill type="solid"/>
              </v:shape>
              <v:shape style="position:absolute;left:441;top:470;width:13;height:13" coordorigin="441,470" coordsize="13,13" path="m446,472l444,473,444,474,446,472xe" filled="true" fillcolor="#000000" stroked="false">
                <v:path arrowok="t"/>
                <v:fill type="solid"/>
              </v:shape>
            </v:group>
            <v:group style="position:absolute;left:1607;top:471;width:13;height:13" coordorigin="1607,471" coordsize="13,13">
              <v:shape style="position:absolute;left:1607;top:471;width:13;height:13" coordorigin="1607,471" coordsize="13,13" path="m1611,479l1613,483,1619,481,1618,479,1613,479,1611,479xe" filled="true" fillcolor="#000000" stroked="false">
                <v:path arrowok="t"/>
                <v:fill type="solid"/>
              </v:shape>
              <v:shape style="position:absolute;left:1607;top:471;width:13;height:13" coordorigin="1607,471" coordsize="13,13" path="m1615,473l1611,477,1611,479,1613,479,1615,473xe" filled="true" fillcolor="#000000" stroked="false">
                <v:path arrowok="t"/>
                <v:fill type="solid"/>
              </v:shape>
              <v:shape style="position:absolute;left:1607;top:471;width:13;height:13" coordorigin="1607,471" coordsize="13,13" path="m1615,473l1613,479,1618,479,1617,475,1615,473xe" filled="true" fillcolor="#000000" stroked="false">
                <v:path arrowok="t"/>
                <v:fill type="solid"/>
              </v:shape>
              <v:shape style="position:absolute;left:1607;top:471;width:13;height:13" coordorigin="1607,471" coordsize="13,13" path="m1609,471l1607,477,1611,479,1611,477,1615,473,1609,471xe" filled="true" fillcolor="#000000" stroked="false">
                <v:path arrowok="t"/>
                <v:fill type="solid"/>
              </v:shape>
              <v:shape style="position:absolute;left:1607;top:471;width:13;height:13" coordorigin="1607,471" coordsize="13,13" path="m1615,473l1617,475,1616,474,1615,473xe" filled="true" fillcolor="#000000" stroked="false">
                <v:path arrowok="t"/>
                <v:fill type="solid"/>
              </v:shape>
            </v:group>
            <v:group style="position:absolute;left:1737;top:547;width:8;height:9" coordorigin="1737,547" coordsize="8,9">
              <v:shape style="position:absolute;left:1737;top:547;width:8;height:9" coordorigin="1737,547" coordsize="8,9" path="m1739,548l1737,549,1740,555,1743,553,1744,551,1738,549,1739,548xe" filled="true" fillcolor="#000000" stroked="false">
                <v:path arrowok="t"/>
                <v:fill type="solid"/>
              </v:shape>
              <v:shape style="position:absolute;left:1737;top:547;width:8;height:9" coordorigin="1737,547" coordsize="8,9" path="m1744,551l1743,553,1744,553,1744,551xe" filled="true" fillcolor="#000000" stroked="false">
                <v:path arrowok="t"/>
                <v:fill type="solid"/>
              </v:shape>
              <v:shape style="position:absolute;left:1737;top:547;width:8;height:9" coordorigin="1737,547" coordsize="8,9" path="m1740,548l1739,548,1738,549,1744,551,1740,548xe" filled="true" fillcolor="#000000" stroked="false">
                <v:path arrowok="t"/>
                <v:fill type="solid"/>
              </v:shape>
              <v:shape style="position:absolute;left:1737;top:547;width:8;height:9" coordorigin="1737,547" coordsize="8,9" path="m1742,548l1740,548,1744,551,1745,549,1742,548xe" filled="true" fillcolor="#000000" stroked="false">
                <v:path arrowok="t"/>
                <v:fill type="solid"/>
              </v:shape>
              <v:shape style="position:absolute;left:1737;top:547;width:8;height:9" coordorigin="1737,547" coordsize="8,9" path="m1739,547l1739,548,1740,548,1742,548,1739,547xe" filled="true" fillcolor="#000000" stroked="false">
                <v:path arrowok="t"/>
                <v:fill type="solid"/>
              </v:shape>
            </v:group>
            <v:group style="position:absolute;left:315;top:546;width:8;height:8" coordorigin="315,546" coordsize="8,8">
              <v:shape style="position:absolute;left:315;top:546;width:8;height:8" coordorigin="315,546" coordsize="8,8" path="m322,547l322,549,318,552,320,554,323,548,322,547xe" filled="true" fillcolor="#000000" stroked="false">
                <v:path arrowok="t"/>
                <v:fill type="solid"/>
              </v:shape>
              <v:shape style="position:absolute;left:315;top:546;width:8;height:8" coordorigin="315,546" coordsize="8,8" path="m316,551l317,552,318,552,316,551xe" filled="true" fillcolor="#000000" stroked="false">
                <v:path arrowok="t"/>
                <v:fill type="solid"/>
              </v:shape>
              <v:shape style="position:absolute;left:315;top:546;width:8;height:8" coordorigin="315,546" coordsize="8,8" path="m321,546l315,548,316,551,318,552,321,547,322,547,321,546xe" filled="true" fillcolor="#000000" stroked="false">
                <v:path arrowok="t"/>
                <v:fill type="solid"/>
              </v:shape>
              <v:shape style="position:absolute;left:315;top:546;width:8;height:8" coordorigin="315,546" coordsize="8,8" path="m321,547l318,552,322,549,322,547,321,547xe" filled="true" fillcolor="#000000" stroked="false">
                <v:path arrowok="t"/>
                <v:fill type="solid"/>
              </v:shape>
              <v:shape style="position:absolute;left:315;top:546;width:8;height:8" coordorigin="315,546" coordsize="8,8" path="m322,547l321,547,322,547,322,547xe" filled="true" fillcolor="#000000" stroked="false">
                <v:path arrowok="t"/>
                <v:fill type="solid"/>
              </v:shape>
            </v:group>
            <v:group style="position:absolute;left:1334;top:251;width:53;height:23" coordorigin="1334,251" coordsize="53,23">
              <v:shape style="position:absolute;left:1334;top:251;width:53;height:23" coordorigin="1334,251" coordsize="53,23" path="m1357,252l1334,268,1338,273,1360,258,1358,257,1357,252xe" filled="true" fillcolor="#000000" stroked="false">
                <v:path arrowok="t"/>
                <v:fill type="solid"/>
              </v:shape>
              <v:shape style="position:absolute;left:1334;top:251;width:53;height:23" coordorigin="1334,251" coordsize="53,23" path="m1360,251l1357,252,1361,257,1360,258,1385,266,1387,259,1360,251xe" filled="true" fillcolor="#000000" stroked="false">
                <v:path arrowok="t"/>
                <v:fill type="solid"/>
              </v:shape>
              <v:shape style="position:absolute;left:1334;top:251;width:53;height:23" coordorigin="1334,251" coordsize="53,23" path="m1357,252l1358,257,1360,258,1361,257,1357,252xe" filled="true" fillcolor="#000000" stroked="false">
                <v:path arrowok="t"/>
                <v:fill type="solid"/>
              </v:shape>
              <v:shape style="position:absolute;left:1334;top:251;width:53;height:23" coordorigin="1334,251" coordsize="53,23" path="m1358,251l1357,252,1360,251,1358,251xe" filled="true" fillcolor="#000000" stroked="false">
                <v:path arrowok="t"/>
                <v:fill type="solid"/>
              </v:shape>
            </v:group>
            <v:group style="position:absolute;left:1535;top:402;width:20;height:33" coordorigin="1535,402" coordsize="20,33">
              <v:shape style="position:absolute;left:1535;top:402;width:20;height:33" coordorigin="1535,402" coordsize="20,33" path="m1541,402l1535,404,1548,434,1554,432,1541,402xe" filled="true" fillcolor="#000000" stroked="false">
                <v:path arrowok="t"/>
                <v:fill type="solid"/>
              </v:shape>
            </v:group>
            <v:group style="position:absolute;left:606;top:354;width:153;height:98" coordorigin="606,354" coordsize="153,98">
              <v:shape style="position:absolute;left:606;top:354;width:153;height:98" coordorigin="606,354" coordsize="153,98" path="m754,354l606,447,609,452,758,360,754,354xe" filled="true" fillcolor="#000000" stroked="false">
                <v:path arrowok="t"/>
                <v:fill type="solid"/>
              </v:shape>
            </v:group>
            <v:group style="position:absolute;left:754;top:349;width:13;height:11" coordorigin="754,349" coordsize="13,11">
              <v:shape style="position:absolute;left:754;top:349;width:13;height:11" coordorigin="754,349" coordsize="13,11" path="m763,349l754,354,758,360,767,354,763,349xe" filled="true" fillcolor="#000000" stroked="false">
                <v:path arrowok="t"/>
                <v:fill type="solid"/>
              </v:shape>
            </v:group>
            <v:group style="position:absolute;left:1440;top:439;width:7;height:8" coordorigin="1440,439" coordsize="7,8">
              <v:shape style="position:absolute;left:1440;top:439;width:7;height:8" coordorigin="1440,439" coordsize="7,8" path="m1443,439l1440,445,1443,447,1447,441,1443,439xe" filled="true" fillcolor="#000000" stroked="false">
                <v:path arrowok="t"/>
                <v:fill type="solid"/>
              </v:shape>
            </v:group>
            <v:group style="position:absolute;left:1294;top:349;width:150;height:96" coordorigin="1294,349" coordsize="150,96">
              <v:shape style="position:absolute;left:1294;top:349;width:150;height:96" coordorigin="1294,349" coordsize="150,96" path="m1297,349l1294,354,1440,445,1443,439,1297,349xe" filled="true" fillcolor="#000000" stroked="false">
                <v:path arrowok="t"/>
                <v:fill type="solid"/>
              </v:shape>
            </v:group>
            <v:group style="position:absolute;left:1364;top:251;width:2;height:7" coordorigin="1364,251" coordsize="2,7">
              <v:shape style="position:absolute;left:1364;top:251;width:2;height:7" coordorigin="1364,251" coordsize="1,7" path="m1364,254l1364,254e" filled="false" stroked="true" strokeweight=".422pt" strokecolor="#000000">
                <v:path arrowok="t"/>
              </v:shape>
            </v:group>
            <v:group style="position:absolute;left:763;top:257;width:511;height:2" coordorigin="763,257" coordsize="511,2">
              <v:shape style="position:absolute;left:763;top:257;width:511;height:2" coordorigin="763,257" coordsize="511,0" path="m763,257l1273,257e" filled="false" stroked="true" strokeweight="1.925pt" strokecolor="#2b2723">
                <v:path arrowok="t"/>
              </v:shape>
            </v:group>
            <v:group style="position:absolute;left:812;top:159;width:424;height:66" coordorigin="812,159" coordsize="424,66">
              <v:shape style="position:absolute;left:812;top:159;width:424;height:66" coordorigin="812,159" coordsize="424,66" path="m812,159l1235,159,1235,224,812,224,812,159xe" filled="false" stroked="true" strokeweight=".5pt" strokecolor="#2b2723">
                <v:path arrowok="t"/>
              </v:shape>
            </v:group>
            <v:group style="position:absolute;left:812;top:136;width:425;height:19" coordorigin="812,136" coordsize="425,19">
              <v:shape style="position:absolute;left:812;top:136;width:425;height:19" coordorigin="812,136" coordsize="425,19" path="m819,136l1229,136,1233,136,1236,139,1236,141,1236,150,1236,153,1233,155,1229,155,819,155,815,155,812,153,812,150,812,141,812,139,815,136,819,136xe" filled="false" stroked="true" strokeweight=".5pt" strokecolor="#2b2723">
                <v:path arrowok="t"/>
              </v:shape>
            </v:group>
            <v:group style="position:absolute;left:1359;top:266;width:20;height:20" coordorigin="1359,266" coordsize="20,20">
              <v:shape style="position:absolute;left:1359;top:266;width:20;height:20" coordorigin="1359,266" coordsize="20,20" path="m1369,266l1374,266,1378,271,1378,276,1378,281,1374,286,1369,286,1363,286,1359,281,1359,276,1359,271,1363,266,1369,266xe" filled="false" stroked="true" strokeweight=".5pt" strokecolor="#2b2723">
                <v:path arrowok="t"/>
              </v:shape>
            </v:group>
            <v:group style="position:absolute;left:686;top:264;width:20;height:20" coordorigin="686,264" coordsize="20,20">
              <v:shape style="position:absolute;left:686;top:264;width:20;height:20" coordorigin="686,264" coordsize="20,20" path="m695,264l701,264,705,268,705,273,705,279,701,283,695,283,690,283,686,279,686,273,686,268,690,264,695,264xe" filled="false" stroked="true" strokeweight=".5pt" strokecolor="#2b2723">
                <v:path arrowok="t"/>
              </v:shape>
            </v:group>
            <v:group style="position:absolute;left:838;top:235;width:360;height:2" coordorigin="838,235" coordsize="360,2">
              <v:shape style="position:absolute;left:838;top:235;width:360;height:2" coordorigin="838,235" coordsize="360,0" path="m838,235l1197,235e" filled="false" stroked="true" strokeweight="1.120pt" strokecolor="#2b2723">
                <v:path arrowok="t"/>
              </v:shape>
            </v:group>
            <v:group style="position:absolute;left:556;top:6;width:156;height:275" coordorigin="556,6" coordsize="156,275">
              <v:shape style="position:absolute;left:556;top:6;width:156;height:275" coordorigin="556,6" coordsize="156,275" path="m711,253l636,43,557,6,556,26,621,55,655,281,711,253xe" filled="false" stroked="true" strokeweight=".5pt" strokecolor="#2b2723">
                <v:path arrowok="t"/>
              </v:shape>
            </v:group>
            <v:group style="position:absolute;left:1348;top:5;width:143;height:269" coordorigin="1348,5" coordsize="143,269">
              <v:shape style="position:absolute;left:1348;top:5;width:143;height:269" coordorigin="1348,5" coordsize="143,269" path="m1348,258l1412,43,1491,5,1491,26,1427,54,1397,273,1348,258xe" filled="false" stroked="true" strokeweight=".5pt" strokecolor="#2b2723">
                <v:path arrowok="t"/>
              </v:shape>
            </v:group>
          </v:group>
        </w:pict>
      </w:r>
      <w:r>
        <w:rPr>
          <w:rFonts w:ascii="Txt"/>
          <w:position w:val="1"/>
        </w:rPr>
      </w:r>
      <w:r>
        <w:rPr>
          <w:rFonts w:ascii="Txt"/>
          <w:position w:val="1"/>
        </w:rPr>
        <w:tab/>
      </w:r>
      <w:r>
        <w:rPr>
          <w:rFonts w:ascii="Txt"/>
        </w:rPr>
        <w:pict>
          <v:group style="width:103.15pt;height:33.75pt;mso-position-horizontal-relative:char;mso-position-vertical-relative:line" coordorigin="0,0" coordsize="2063,675">
            <v:group style="position:absolute;left:3;top:349;width:427;height:66" coordorigin="3,349" coordsize="427,66">
              <v:shape style="position:absolute;left:3;top:349;width:427;height:66" coordorigin="3,349" coordsize="427,66" path="m3,349l429,349,429,415,3,415,3,349xe" filled="false" stroked="true" strokeweight=".216pt" strokecolor="#2b2723">
                <v:path arrowok="t"/>
              </v:shape>
            </v:group>
            <v:group style="position:absolute;left:2;top:350;width:50;height:29" coordorigin="2,350" coordsize="50,29">
              <v:shape style="position:absolute;left:2;top:350;width:50;height:29" coordorigin="2,350" coordsize="50,29" path="m52,350l2,378e" filled="false" stroked="true" strokeweight=".216pt" strokecolor="#2b2723">
                <v:path arrowok="t"/>
              </v:shape>
            </v:group>
            <v:group style="position:absolute;left:2;top:350;width:81;height:44" coordorigin="2,350" coordsize="81,44">
              <v:shape style="position:absolute;left:2;top:350;width:81;height:44" coordorigin="2,350" coordsize="81,44" path="m83,350l2,393e" filled="false" stroked="true" strokeweight=".216pt" strokecolor="#2b2723">
                <v:path arrowok="t"/>
              </v:shape>
            </v:group>
            <v:group style="position:absolute;left:4;top:350;width:106;height:58" coordorigin="4,350" coordsize="106,58">
              <v:shape style="position:absolute;left:4;top:350;width:106;height:58" coordorigin="4,350" coordsize="106,58" path="m110,350l4,408e" filled="false" stroked="true" strokeweight=".216pt" strokecolor="#2b2723">
                <v:path arrowok="t"/>
              </v:shape>
            </v:group>
            <v:group style="position:absolute;left:17;top:350;width:120;height:65" coordorigin="17,350" coordsize="120,65">
              <v:shape style="position:absolute;left:17;top:350;width:120;height:65" coordorigin="17,350" coordsize="120,65" path="m136,350l17,415e" filled="false" stroked="true" strokeweight=".216pt" strokecolor="#2b2723">
                <v:path arrowok="t"/>
              </v:shape>
            </v:group>
            <v:group style="position:absolute;left:43;top:350;width:120;height:65" coordorigin="43,350" coordsize="120,65">
              <v:shape style="position:absolute;left:43;top:350;width:120;height:65" coordorigin="43,350" coordsize="120,65" path="m163,350l43,415e" filled="false" stroked="true" strokeweight=".216pt" strokecolor="#2b2723">
                <v:path arrowok="t"/>
              </v:shape>
            </v:group>
            <v:group style="position:absolute;left:70;top:350;width:120;height:65" coordorigin="70,350" coordsize="120,65">
              <v:shape style="position:absolute;left:70;top:350;width:120;height:65" coordorigin="70,350" coordsize="120,65" path="m190,350l70,415e" filled="false" stroked="true" strokeweight=".216pt" strokecolor="#2b2723">
                <v:path arrowok="t"/>
              </v:shape>
            </v:group>
            <v:group style="position:absolute;left:97;top:350;width:120;height:65" coordorigin="97,350" coordsize="120,65">
              <v:shape style="position:absolute;left:97;top:350;width:120;height:65" coordorigin="97,350" coordsize="120,65" path="m217,350l97,415e" filled="false" stroked="true" strokeweight=".216pt" strokecolor="#2b2723">
                <v:path arrowok="t"/>
              </v:shape>
            </v:group>
            <v:group style="position:absolute;left:124;top:350;width:120;height:65" coordorigin="124,350" coordsize="120,65">
              <v:shape style="position:absolute;left:124;top:350;width:120;height:65" coordorigin="124,350" coordsize="120,65" path="m243,350l124,415e" filled="false" stroked="true" strokeweight=".216pt" strokecolor="#2b2723">
                <v:path arrowok="t"/>
              </v:shape>
            </v:group>
            <v:group style="position:absolute;left:150;top:350;width:120;height:65" coordorigin="150,350" coordsize="120,65">
              <v:shape style="position:absolute;left:150;top:350;width:120;height:65" coordorigin="150,350" coordsize="120,65" path="m270,350l150,415e" filled="false" stroked="true" strokeweight=".216pt" strokecolor="#2b2723">
                <v:path arrowok="t"/>
              </v:shape>
            </v:group>
            <v:group style="position:absolute;left:177;top:350;width:120;height:65" coordorigin="177,350" coordsize="120,65">
              <v:shape style="position:absolute;left:177;top:350;width:120;height:65" coordorigin="177,350" coordsize="120,65" path="m297,350l177,415e" filled="false" stroked="true" strokeweight=".216pt" strokecolor="#2b2723">
                <v:path arrowok="t"/>
              </v:shape>
            </v:group>
            <v:group style="position:absolute;left:204;top:350;width:120;height:65" coordorigin="204,350" coordsize="120,65">
              <v:shape style="position:absolute;left:204;top:350;width:120;height:65" coordorigin="204,350" coordsize="120,65" path="m324,350l204,415e" filled="false" stroked="true" strokeweight=".216pt" strokecolor="#2b2723">
                <v:path arrowok="t"/>
              </v:shape>
            </v:group>
            <v:group style="position:absolute;left:231;top:350;width:120;height:65" coordorigin="231,350" coordsize="120,65">
              <v:shape style="position:absolute;left:231;top:350;width:120;height:65" coordorigin="231,350" coordsize="120,65" path="m350,350l231,415e" filled="false" stroked="true" strokeweight=".216pt" strokecolor="#2b2723">
                <v:path arrowok="t"/>
              </v:shape>
            </v:group>
            <v:group style="position:absolute;left:257;top:350;width:120;height:65" coordorigin="257,350" coordsize="120,65">
              <v:shape style="position:absolute;left:257;top:350;width:120;height:65" coordorigin="257,350" coordsize="120,65" path="m377,350l257,415e" filled="false" stroked="true" strokeweight=".216pt" strokecolor="#2b2723">
                <v:path arrowok="t"/>
              </v:shape>
            </v:group>
            <v:group style="position:absolute;left:284;top:350;width:120;height:65" coordorigin="284,350" coordsize="120,65">
              <v:shape style="position:absolute;left:284;top:350;width:120;height:65" coordorigin="284,350" coordsize="120,65" path="m404,350l284,415e" filled="false" stroked="true" strokeweight=".216pt" strokecolor="#2b2723">
                <v:path arrowok="t"/>
              </v:shape>
            </v:group>
            <v:group style="position:absolute;left:311;top:350;width:120;height:65" coordorigin="311,350" coordsize="120,65">
              <v:shape style="position:absolute;left:311;top:350;width:120;height:65" coordorigin="311,350" coordsize="120,65" path="m431,350l311,415e" filled="false" stroked="true" strokeweight=".216pt" strokecolor="#2b2723">
                <v:path arrowok="t"/>
              </v:shape>
            </v:group>
            <v:group style="position:absolute;left:337;top:366;width:90;height:49" coordorigin="337,366" coordsize="90,49">
              <v:shape style="position:absolute;left:337;top:366;width:90;height:49" coordorigin="337,366" coordsize="90,49" path="m427,366l337,415e" filled="false" stroked="true" strokeweight=".216pt" strokecolor="#2b2723">
                <v:path arrowok="t"/>
              </v:shape>
            </v:group>
            <v:group style="position:absolute;left:364;top:380;width:64;height:35" coordorigin="364,380" coordsize="64,35">
              <v:shape style="position:absolute;left:364;top:380;width:64;height:35" coordorigin="364,380" coordsize="64,35" path="m427,380l364,415e" filled="false" stroked="true" strokeweight=".216pt" strokecolor="#2b2723">
                <v:path arrowok="t"/>
              </v:shape>
            </v:group>
            <v:group style="position:absolute;left:391;top:394;width:37;height:21" coordorigin="391,394" coordsize="37,21">
              <v:shape style="position:absolute;left:391;top:394;width:37;height:21" coordorigin="391,394" coordsize="37,21" path="m427,394l391,415e" filled="false" stroked="true" strokeweight=".216pt" strokecolor="#2b2723">
                <v:path arrowok="t"/>
              </v:shape>
            </v:group>
            <v:group style="position:absolute;left:467;top:5;width:55;height:101" coordorigin="467,5" coordsize="55,101">
              <v:shape style="position:absolute;left:467;top:5;width:55;height:101" coordorigin="467,5" coordsize="55,101" path="m471,105l468,93,467,80,470,67,477,48,488,30,503,16,522,5e" filled="false" stroked="true" strokeweight=".499pt" strokecolor="#2b2723">
                <v:path arrowok="t"/>
              </v:shape>
            </v:group>
            <v:group style="position:absolute;left:444;top:103;width:52;height:56" coordorigin="444,103" coordsize="52,56">
              <v:shape style="position:absolute;left:444;top:103;width:52;height:56" coordorigin="444,103" coordsize="52,56" path="m444,103l466,159,496,107,444,103xe" filled="true" fillcolor="#2b2723" stroked="false">
                <v:path arrowok="t"/>
                <v:fill type="solid"/>
              </v:shape>
            </v:group>
            <v:group style="position:absolute;left:444;top:103;width:52;height:56" coordorigin="444,103" coordsize="52,56">
              <v:shape style="position:absolute;left:444;top:103;width:52;height:56" coordorigin="444,103" coordsize="52,56" path="m444,103l496,107,466,159,444,103xe" filled="false" stroked="true" strokeweight=".499pt" strokecolor="#2b2723">
                <v:path arrowok="t"/>
              </v:shape>
            </v:group>
            <v:group style="position:absolute;left:315;top:645;width:1431;height:2" coordorigin="315,645" coordsize="1431,2">
              <v:shape style="position:absolute;left:315;top:645;width:1431;height:2" coordorigin="315,645" coordsize="1431,0" path="m315,645l1745,645e" filled="false" stroked="true" strokeweight=".952297pt" strokecolor="#000000">
                <v:path arrowok="t"/>
              </v:shape>
            </v:group>
            <v:group style="position:absolute;left:441;top:579;width:7;height:58" coordorigin="441,579" coordsize="7,58">
              <v:shape style="position:absolute;left:441;top:579;width:7;height:58" coordorigin="441,579" coordsize="7,58" path="m441,608l448,608e" filled="false" stroked="true" strokeweight="2.952pt" strokecolor="#000000">
                <v:path arrowok="t"/>
              </v:shape>
            </v:group>
            <v:group style="position:absolute;left:506;top:531;width:7;height:41" coordorigin="506,531" coordsize="7,41">
              <v:shape style="position:absolute;left:506;top:531;width:7;height:41" coordorigin="506,531" coordsize="7,41" path="m506,552l513,552e" filled="false" stroked="true" strokeweight="2.138pt" strokecolor="#000000">
                <v:path arrowok="t"/>
              </v:shape>
            </v:group>
            <v:group style="position:absolute;left:587;top:548;width:7;height:25" coordorigin="587,548" coordsize="7,25">
              <v:shape style="position:absolute;left:587;top:548;width:7;height:25" coordorigin="587,548" coordsize="7,25" path="m587,560l594,560e" filled="false" stroked="true" strokeweight="1.324pt" strokecolor="#000000">
                <v:path arrowok="t"/>
              </v:shape>
            </v:group>
            <v:group style="position:absolute;left:634;top:411;width:293;height:2" coordorigin="634,411" coordsize="293,2">
              <v:shape style="position:absolute;left:634;top:411;width:293;height:2" coordorigin="634,411" coordsize="293,0" path="m634,411l926,411e" filled="false" stroked="true" strokeweight="1.072015pt" strokecolor="#000000">
                <v:path arrowok="t"/>
              </v:shape>
            </v:group>
            <v:group style="position:absolute;left:520;top:359;width:157;height:146" coordorigin="520,359" coordsize="157,146">
              <v:shape style="position:absolute;left:520;top:359;width:157;height:146" coordorigin="520,359" coordsize="157,146" path="m672,359l520,499,525,504,677,363,672,359xe" filled="true" fillcolor="#000000" stroked="false">
                <v:path arrowok="t"/>
                <v:fill type="solid"/>
              </v:shape>
            </v:group>
            <v:group style="position:absolute;left:749;top:417;width:7;height:33" coordorigin="749,417" coordsize="7,33">
              <v:shape style="position:absolute;left:749;top:417;width:7;height:33" coordorigin="749,417" coordsize="7,33" path="m749,434l756,434e" filled="false" stroked="true" strokeweight="1.726pt" strokecolor="#000000">
                <v:path arrowok="t"/>
              </v:shape>
            </v:group>
            <v:group style="position:absolute;left:1599;top:647;width:140;height:27" coordorigin="1599,647" coordsize="140,27">
              <v:shape style="position:absolute;left:1599;top:647;width:140;height:27" coordorigin="1599,647" coordsize="140,27" path="m1738,647l1599,667,1600,673,1739,653,1738,647xe" filled="true" fillcolor="#000000" stroked="false">
                <v:path arrowok="t"/>
                <v:fill type="solid"/>
              </v:shape>
            </v:group>
            <v:group style="position:absolute;left:321;top:646;width:140;height:27" coordorigin="321,646" coordsize="140,27">
              <v:shape style="position:absolute;left:321;top:646;width:140;height:27" coordorigin="321,646" coordsize="140,27" path="m322,646l321,653,460,672,461,666,322,646xe" filled="true" fillcolor="#000000" stroked="false">
                <v:path arrowok="t"/>
                <v:fill type="solid"/>
              </v:shape>
            </v:group>
            <v:group style="position:absolute;left:795;top:417;width:7;height:33" coordorigin="795,417" coordsize="7,33">
              <v:shape style="position:absolute;left:795;top:417;width:7;height:33" coordorigin="795,417" coordsize="7,33" path="m795,434l802,434e" filled="false" stroked="true" strokeweight="1.726pt" strokecolor="#000000">
                <v:path arrowok="t"/>
              </v:shape>
            </v:group>
            <v:group style="position:absolute;left:838;top:369;width:7;height:33" coordorigin="838,369" coordsize="7,33">
              <v:shape style="position:absolute;left:838;top:369;width:7;height:33" coordorigin="838,369" coordsize="7,33" path="m838,385l844,385e" filled="false" stroked="true" strokeweight="1.727pt" strokecolor="#000000">
                <v:path arrowok="t"/>
              </v:shape>
            </v:group>
            <v:group style="position:absolute;left:844;top:417;width:7;height:33" coordorigin="844,417" coordsize="7,33">
              <v:shape style="position:absolute;left:844;top:417;width:7;height:33" coordorigin="844,417" coordsize="7,33" path="m844,434l851,434e" filled="false" stroked="true" strokeweight="1.726pt" strokecolor="#000000">
                <v:path arrowok="t"/>
              </v:shape>
            </v:group>
            <v:group style="position:absolute;left:461;top:670;width:1140;height:2" coordorigin="461,670" coordsize="1140,2">
              <v:shape style="position:absolute;left:461;top:670;width:1140;height:2" coordorigin="461,670" coordsize="1140,0" path="m461,670l1600,670e" filled="false" stroked="true" strokeweight=".422pt" strokecolor="#000000">
                <v:path arrowok="t"/>
              </v:shape>
            </v:group>
            <v:group style="position:absolute;left:926;top:352;width:2;height:221" coordorigin="926,352" coordsize="2,221">
              <v:shape style="position:absolute;left:926;top:352;width:2;height:221" coordorigin="926,352" coordsize="0,221" path="m926,352l926,572e" filled="false" stroked="true" strokeweight=".422pt" strokecolor="#000000">
                <v:path arrowok="t"/>
              </v:shape>
            </v:group>
            <v:group style="position:absolute;left:1027;top:345;width:2;height:229" coordorigin="1027,345" coordsize="2,229">
              <v:shape style="position:absolute;left:1027;top:345;width:2;height:229" coordorigin="1027,345" coordsize="0,229" path="m1027,345l1027,573e" filled="false" stroked="true" strokeweight=".968903pt" strokecolor="#000000">
                <v:path arrowok="t"/>
              </v:shape>
            </v:group>
            <v:group style="position:absolute;left:318;top:642;width:1424;height:2" coordorigin="318,642" coordsize="1424,2">
              <v:shape style="position:absolute;left:318;top:642;width:1424;height:2" coordorigin="318,642" coordsize="1424,0" path="m318,642l1742,642e" filled="false" stroked="true" strokeweight=".857104pt" strokecolor="#000000">
                <v:path arrowok="t"/>
              </v:shape>
            </v:group>
            <v:group style="position:absolute;left:936;top:344;width:2;height:229" coordorigin="936,344" coordsize="2,229">
              <v:shape style="position:absolute;left:936;top:344;width:2;height:229" coordorigin="936,344" coordsize="0,229" path="m936,344l936,572e" filled="false" stroked="true" strokeweight="1.078397pt" strokecolor="#000000">
                <v:path arrowok="t"/>
              </v:shape>
            </v:group>
            <v:group style="position:absolute;left:1038;top:353;width:2;height:221" coordorigin="1038,353" coordsize="2,221">
              <v:shape style="position:absolute;left:1038;top:353;width:2;height:221" coordorigin="1038,353" coordsize="0,221" path="m1038,353l1038,573e" filled="false" stroked="true" strokeweight=".422pt" strokecolor="#000000">
                <v:path arrowok="t"/>
              </v:shape>
            </v:group>
            <v:group style="position:absolute;left:444;top:576;width:1172;height:2" coordorigin="444,576" coordsize="1172,2">
              <v:shape style="position:absolute;left:444;top:576;width:1172;height:2" coordorigin="444,576" coordsize="1172,0" path="m444,576l1616,576e" filled="false" stroked="true" strokeweight=".823114pt" strokecolor="#000000">
                <v:path arrowok="t"/>
              </v:shape>
            </v:group>
            <v:group style="position:absolute;left:591;top:540;width:353;height:2" coordorigin="591,540" coordsize="353,2">
              <v:shape style="position:absolute;left:591;top:540;width:353;height:2" coordorigin="591,540" coordsize="353,0" path="m591,540l943,540e" filled="false" stroked="true" strokeweight="1.234112pt" strokecolor="#000000">
                <v:path arrowok="t"/>
              </v:shape>
            </v:group>
            <v:group style="position:absolute;left:1134;top:545;width:24;height:7" coordorigin="1134,545" coordsize="24,7">
              <v:shape style="position:absolute;left:1134;top:545;width:24;height:7" coordorigin="1134,545" coordsize="24,7" path="m1134,548l1157,548e" filled="false" stroked="true" strokeweight=".421pt" strokecolor="#000000">
                <v:path arrowok="t"/>
              </v:shape>
            </v:group>
            <v:group style="position:absolute;left:1214;top:548;width:235;height:2" coordorigin="1214,548" coordsize="235,2">
              <v:shape style="position:absolute;left:1214;top:548;width:235;height:2" coordorigin="1214,548" coordsize="235,0" path="m1214,548l1449,548e" filled="false" stroked="true" strokeweight=".421pt" strokecolor="#000000">
                <v:path arrowok="t"/>
              </v:shape>
            </v:group>
            <v:group style="position:absolute;left:1021;top:529;width:17;height:7" coordorigin="1021,529" coordsize="17,7">
              <v:shape style="position:absolute;left:1021;top:529;width:17;height:7" coordorigin="1021,529" coordsize="17,7" path="m1021,532l1038,532e" filled="false" stroked="true" strokeweight=".42pt" strokecolor="#000000">
                <v:path arrowok="t"/>
              </v:shape>
            </v:group>
            <v:group style="position:absolute;left:1118;top:528;width:17;height:7" coordorigin="1118,528" coordsize="17,7">
              <v:shape style="position:absolute;left:1118;top:528;width:17;height:7" coordorigin="1118,528" coordsize="17,7" path="m1118,532l1134,532e" filled="false" stroked="true" strokeweight=".423pt" strokecolor="#000000">
                <v:path arrowok="t"/>
              </v:shape>
            </v:group>
            <v:group style="position:absolute;left:1118;top:498;width:17;height:7" coordorigin="1118,498" coordsize="17,7">
              <v:shape style="position:absolute;left:1118;top:498;width:17;height:7" coordorigin="1118,498" coordsize="17,7" path="m1118,502l1134,502e" filled="false" stroked="true" strokeweight=".422pt" strokecolor="#000000">
                <v:path arrowok="t"/>
              </v:shape>
            </v:group>
            <v:group style="position:absolute;left:1021;top:499;width:17;height:7" coordorigin="1021,499" coordsize="17,7">
              <v:shape style="position:absolute;left:1021;top:499;width:17;height:7" coordorigin="1021,499" coordsize="17,7" path="m1021,502l1038,502e" filled="false" stroked="true" strokeweight=".422pt" strokecolor="#000000">
                <v:path arrowok="t"/>
              </v:shape>
            </v:group>
            <v:group style="position:absolute;left:1157;top:488;width:58;height:7" coordorigin="1157,488" coordsize="58,7">
              <v:shape style="position:absolute;left:1157;top:488;width:58;height:7" coordorigin="1157,488" coordsize="58,7" path="m1157,491l1214,491e" filled="false" stroked="true" strokeweight=".42pt" strokecolor="#000000">
                <v:path arrowok="t"/>
              </v:shape>
            </v:group>
            <v:group style="position:absolute;left:1445;top:488;width:58;height:7" coordorigin="1445,488" coordsize="58,7">
              <v:shape style="position:absolute;left:1445;top:488;width:58;height:7" coordorigin="1445,488" coordsize="58,7" path="m1445,491l1502,491e" filled="false" stroked="true" strokeweight=".42pt" strokecolor="#000000">
                <v:path arrowok="t"/>
              </v:shape>
            </v:group>
            <v:group style="position:absolute;left:1123;top:344;width:2;height:229" coordorigin="1123,344" coordsize="2,229">
              <v:shape style="position:absolute;left:1123;top:344;width:2;height:229" coordorigin="1123,344" coordsize="0,229" path="m1123,344l1123,572e" filled="false" stroked="true" strokeweight=".969096pt" strokecolor="#000000">
                <v:path arrowok="t"/>
              </v:shape>
            </v:group>
            <v:group style="position:absolute;left:1134;top:352;width:2;height:221" coordorigin="1134,352" coordsize="2,221">
              <v:shape style="position:absolute;left:1134;top:352;width:2;height:221" coordorigin="1134,352" coordsize="0,221" path="m1134,352l1134,572e" filled="false" stroked="true" strokeweight=".421pt" strokecolor="#000000">
                <v:path arrowok="t"/>
              </v:shape>
            </v:group>
            <v:group style="position:absolute;left:1134;top:450;width:162;height:2" coordorigin="1134,450" coordsize="162,2">
              <v:shape style="position:absolute;left:1134;top:450;width:162;height:2" coordorigin="1134,450" coordsize="162,0" path="m1134,450l1295,450e" filled="false" stroked="true" strokeweight=".422pt" strokecolor="#000000">
                <v:path arrowok="t"/>
              </v:shape>
            </v:group>
            <v:group style="position:absolute;left:799;top:450;width:128;height:2" coordorigin="799,450" coordsize="128,2">
              <v:shape style="position:absolute;left:799;top:450;width:128;height:2" coordorigin="799,450" coordsize="128,0" path="m799,450l926,450e" filled="false" stroked="true" strokeweight=".422pt" strokecolor="#000000">
                <v:path arrowok="t"/>
              </v:shape>
            </v:group>
            <v:group style="position:absolute;left:752;top:447;width:45;height:7" coordorigin="752,447" coordsize="45,7">
              <v:shape style="position:absolute;left:752;top:447;width:45;height:7" coordorigin="752,447" coordsize="45,7" path="m752,450l797,450e" filled="false" stroked="true" strokeweight=".422pt" strokecolor="#000000">
                <v:path arrowok="t"/>
              </v:shape>
            </v:group>
            <v:group style="position:absolute;left:1134;top:409;width:144;height:2" coordorigin="1134,409" coordsize="144,2">
              <v:shape style="position:absolute;left:1134;top:409;width:144;height:2" coordorigin="1134,409" coordsize="144,0" path="m1134,409l1278,409e" filled="false" stroked="true" strokeweight="1.233919pt" strokecolor="#000000">
                <v:path arrowok="t"/>
              </v:shape>
            </v:group>
            <v:group style="position:absolute;left:1154;top:491;width:7;height:82" coordorigin="1154,491" coordsize="7,82">
              <v:shape style="position:absolute;left:1154;top:491;width:7;height:82" coordorigin="1154,491" coordsize="7,82" path="m1157,491l1157,572e" filled="false" stroked="true" strokeweight=".42pt" strokecolor="#000000">
                <v:path arrowok="t"/>
              </v:shape>
            </v:group>
            <v:group style="position:absolute;left:637;top:401;width:290;height:2" coordorigin="637,401" coordsize="290,2">
              <v:shape style="position:absolute;left:637;top:401;width:290;height:2" coordorigin="637,401" coordsize="290,0" path="m637,401l926,401e" filled="false" stroked="true" strokeweight=".42pt" strokecolor="#000000">
                <v:path arrowok="t"/>
              </v:shape>
            </v:group>
            <v:group style="position:absolute;left:725;top:369;width:611;height:2" coordorigin="725,369" coordsize="611,2">
              <v:shape style="position:absolute;left:725;top:369;width:611;height:2" coordorigin="725,369" coordsize="611,0" path="m725,369l1336,369e" filled="false" stroked="true" strokeweight=".422pt" strokecolor="#000000">
                <v:path arrowok="t"/>
              </v:shape>
            </v:group>
            <v:group style="position:absolute;left:1021;top:358;width:17;height:7" coordorigin="1021,358" coordsize="17,7">
              <v:shape style="position:absolute;left:1021;top:358;width:17;height:7" coordorigin="1021,358" coordsize="17,7" path="m1021,362l1038,362e" filled="false" stroked="true" strokeweight=".422pt" strokecolor="#000000">
                <v:path arrowok="t"/>
              </v:shape>
            </v:group>
            <v:group style="position:absolute;left:1118;top:358;width:17;height:7" coordorigin="1118,358" coordsize="17,7">
              <v:shape style="position:absolute;left:1118;top:358;width:17;height:7" coordorigin="1118,358" coordsize="17,7" path="m1118,361l1134,361e" filled="false" stroked="true" strokeweight=".422pt" strokecolor="#000000">
                <v:path arrowok="t"/>
              </v:shape>
            </v:group>
            <v:group style="position:absolute;left:1211;top:491;width:7;height:82" coordorigin="1211,491" coordsize="7,82">
              <v:shape style="position:absolute;left:1211;top:491;width:7;height:82" coordorigin="1211,491" coordsize="7,82" path="m1214,491l1214,572e" filled="false" stroked="true" strokeweight=".42pt" strokecolor="#000000">
                <v:path arrowok="t"/>
              </v:shape>
            </v:group>
            <v:group style="position:absolute;left:1216;top:369;width:7;height:33" coordorigin="1216,369" coordsize="7,33">
              <v:shape style="position:absolute;left:1216;top:369;width:7;height:33" coordorigin="1216,369" coordsize="7,33" path="m1216,385l1222,385e" filled="false" stroked="true" strokeweight="1.727pt" strokecolor="#000000">
                <v:path arrowok="t"/>
              </v:shape>
            </v:group>
            <v:group style="position:absolute;left:1275;top:401;width:7;height:49" coordorigin="1275,401" coordsize="7,49">
              <v:shape style="position:absolute;left:1275;top:401;width:7;height:49" coordorigin="1275,401" coordsize="7,49" path="m1275,426l1281,426e" filled="false" stroked="true" strokeweight="2.538pt" strokecolor="#000000">
                <v:path arrowok="t"/>
              </v:shape>
            </v:group>
            <v:group style="position:absolute;left:1384;top:359;width:157;height:146" coordorigin="1384,359" coordsize="157,146">
              <v:shape style="position:absolute;left:1384;top:359;width:157;height:146" coordorigin="1384,359" coordsize="157,146" path="m1388,359l1384,363,1536,504,1540,499,1388,359xe" filled="true" fillcolor="#000000" stroked="false">
                <v:path arrowok="t"/>
                <v:fill type="solid"/>
              </v:shape>
            </v:group>
            <v:group style="position:absolute;left:1442;top:490;width:7;height:60" coordorigin="1442,490" coordsize="7,60">
              <v:shape style="position:absolute;left:1442;top:490;width:7;height:60" coordorigin="1442,490" coordsize="7,60" path="m1442,549l1448,549,1448,490,1442,490,1442,549xe" filled="true" fillcolor="#000000" stroked="false">
                <v:path arrowok="t"/>
                <v:fill type="solid"/>
              </v:shape>
            </v:group>
            <v:group style="position:absolute;left:1446;top:547;width:7;height:27" coordorigin="1446,547" coordsize="7,27">
              <v:shape style="position:absolute;left:1446;top:547;width:7;height:27" coordorigin="1446,547" coordsize="7,27" path="m1446,573l1452,573,1452,547,1446,547,1446,573xe" filled="true" fillcolor="#000000" stroked="false">
                <v:path arrowok="t"/>
                <v:fill type="solid"/>
              </v:shape>
            </v:group>
            <v:group style="position:absolute;left:1499;top:491;width:7;height:82" coordorigin="1499,491" coordsize="7,82">
              <v:shape style="position:absolute;left:1499;top:491;width:7;height:82" coordorigin="1499,491" coordsize="7,82" path="m1502,491l1502,572e" filled="false" stroked="true" strokeweight=".422pt" strokecolor="#000000">
                <v:path arrowok="t"/>
              </v:shape>
            </v:group>
            <v:group style="position:absolute;left:1548;top:531;width:7;height:41" coordorigin="1548,531" coordsize="7,41">
              <v:shape style="position:absolute;left:1548;top:531;width:7;height:41" coordorigin="1548,531" coordsize="7,41" path="m1548,552l1554,552e" filled="false" stroked="true" strokeweight="2.138pt" strokecolor="#000000">
                <v:path arrowok="t"/>
              </v:shape>
            </v:group>
            <v:group style="position:absolute;left:1613;top:580;width:7;height:58" coordorigin="1613,580" coordsize="7,58">
              <v:shape style="position:absolute;left:1613;top:580;width:7;height:58" coordorigin="1613,580" coordsize="7,58" path="m1613,609l1619,609e" filled="false" stroked="true" strokeweight="2.952pt" strokecolor="#000000">
                <v:path arrowok="t"/>
              </v:shape>
            </v:group>
            <v:group style="position:absolute;left:506;top:500;width:20;height:33" coordorigin="506,500" coordsize="20,33">
              <v:shape style="position:absolute;left:506;top:500;width:20;height:33" coordorigin="506,500" coordsize="20,33" path="m520,500l506,530,512,533,525,503,520,500xe" filled="true" fillcolor="#000000" stroked="false">
                <v:path arrowok="t"/>
                <v:fill type="solid"/>
              </v:shape>
            </v:group>
            <v:group style="position:absolute;left:674;top:349;width:53;height:23" coordorigin="674,349" coordsize="53,23">
              <v:shape style="position:absolute;left:674;top:349;width:53;height:23" coordorigin="674,349" coordsize="53,23" path="m700,350l702,356,701,356,723,371,727,366,703,350,700,350xe" filled="true" fillcolor="#000000" stroked="false">
                <v:path arrowok="t"/>
                <v:fill type="solid"/>
              </v:shape>
              <v:shape style="position:absolute;left:674;top:349;width:53;height:23" coordorigin="674,349" coordsize="53,23" path="m700,350l674,358,675,364,701,356,700,355,700,350xe" filled="true" fillcolor="#000000" stroked="false">
                <v:path arrowok="t"/>
                <v:fill type="solid"/>
              </v:shape>
              <v:shape style="position:absolute;left:674;top:349;width:53;height:23" coordorigin="674,349" coordsize="53,23" path="m700,350l700,355,701,356,702,356,700,350xe" filled="true" fillcolor="#000000" stroked="false">
                <v:path arrowok="t"/>
                <v:fill type="solid"/>
              </v:shape>
              <v:shape style="position:absolute;left:674;top:349;width:53;height:23" coordorigin="674,349" coordsize="53,23" path="m702,349l700,350,703,350,702,349xe" filled="true" fillcolor="#000000" stroked="false">
                <v:path arrowok="t"/>
                <v:fill type="solid"/>
              </v:shape>
            </v:group>
            <v:group style="position:absolute;left:441;top:568;width:13;height:13" coordorigin="441,568" coordsize="13,13">
              <v:shape style="position:absolute;left:441;top:568;width:13;height:13" coordorigin="441,568" coordsize="13,13" path="m444,572l441,578,447,581,449,577,448,577,444,572xe" filled="true" fillcolor="#000000" stroked="false">
                <v:path arrowok="t"/>
                <v:fill type="solid"/>
              </v:shape>
              <v:shape style="position:absolute;left:441;top:568;width:13;height:13" coordorigin="441,568" coordsize="13,13" path="m444,572l448,577,449,576,450,575,444,572xe" filled="true" fillcolor="#000000" stroked="false">
                <v:path arrowok="t"/>
                <v:fill type="solid"/>
              </v:shape>
              <v:shape style="position:absolute;left:441;top:568;width:13;height:13" coordorigin="441,568" coordsize="13,13" path="m449,576l448,577,449,577,449,576xe" filled="true" fillcolor="#000000" stroked="false">
                <v:path arrowok="t"/>
                <v:fill type="solid"/>
              </v:shape>
              <v:shape style="position:absolute;left:441;top:568;width:13;height:13" coordorigin="441,568" coordsize="13,13" path="m451,568l445,571,444,572,450,575,449,576,454,574,451,568xe" filled="true" fillcolor="#000000" stroked="false">
                <v:path arrowok="t"/>
                <v:fill type="solid"/>
              </v:shape>
              <v:shape style="position:absolute;left:441;top:568;width:13;height:13" coordorigin="441,568" coordsize="13,13" path="m445,571l444,571,444,572,445,571xe" filled="true" fillcolor="#000000" stroked="false">
                <v:path arrowok="t"/>
                <v:fill type="solid"/>
              </v:shape>
            </v:group>
            <v:group style="position:absolute;left:1607;top:569;width:13;height:13" coordorigin="1607,569" coordsize="13,13">
              <v:shape style="position:absolute;left:1607;top:569;width:13;height:13" coordorigin="1607,569" coordsize="13,13" path="m1611,577l1613,581,1619,579,1618,578,1612,578,1611,577xe" filled="true" fillcolor="#000000" stroked="false">
                <v:path arrowok="t"/>
                <v:fill type="solid"/>
              </v:shape>
              <v:shape style="position:absolute;left:1607;top:569;width:13;height:13" coordorigin="1607,569" coordsize="13,13" path="m1615,572l1611,576,1611,577,1612,578,1615,572xe" filled="true" fillcolor="#000000" stroked="false">
                <v:path arrowok="t"/>
                <v:fill type="solid"/>
              </v:shape>
              <v:shape style="position:absolute;left:1607;top:569;width:13;height:13" coordorigin="1607,569" coordsize="13,13" path="m1615,572l1612,578,1618,578,1617,573,1615,572xe" filled="true" fillcolor="#000000" stroked="false">
                <v:path arrowok="t"/>
                <v:fill type="solid"/>
              </v:shape>
              <v:shape style="position:absolute;left:1607;top:569;width:13;height:13" coordorigin="1607,569" coordsize="13,13" path="m1609,569l1607,575,1611,577,1611,576,1615,572,1609,569xe" filled="true" fillcolor="#000000" stroked="false">
                <v:path arrowok="t"/>
                <v:fill type="solid"/>
              </v:shape>
              <v:shape style="position:absolute;left:1607;top:569;width:13;height:13" coordorigin="1607,569" coordsize="13,13" path="m1615,572l1617,573,1616,572,1615,572xe" filled="true" fillcolor="#000000" stroked="false">
                <v:path arrowok="t"/>
                <v:fill type="solid"/>
              </v:shape>
            </v:group>
            <v:group style="position:absolute;left:1737;top:645;width:8;height:9" coordorigin="1737,645" coordsize="8,9">
              <v:shape style="position:absolute;left:1737;top:645;width:8;height:9" coordorigin="1737,645" coordsize="8,9" path="m1739,647l1737,647,1741,653,1743,652,1744,650,1738,648,1739,647xe" filled="true" fillcolor="#000000" stroked="false">
                <v:path arrowok="t"/>
                <v:fill type="solid"/>
              </v:shape>
              <v:shape style="position:absolute;left:1737;top:645;width:8;height:9" coordorigin="1737,645" coordsize="8,9" path="m1744,650l1743,652,1744,651,1744,650xe" filled="true" fillcolor="#000000" stroked="false">
                <v:path arrowok="t"/>
                <v:fill type="solid"/>
              </v:shape>
              <v:shape style="position:absolute;left:1737;top:645;width:8;height:9" coordorigin="1737,645" coordsize="8,9" path="m1740,646l1739,647,1738,648,1744,650,1740,646xe" filled="true" fillcolor="#000000" stroked="false">
                <v:path arrowok="t"/>
                <v:fill type="solid"/>
              </v:shape>
              <v:shape style="position:absolute;left:1737;top:645;width:8;height:9" coordorigin="1737,645" coordsize="8,9" path="m1742,646l1740,646,1744,650,1745,647,1742,646xe" filled="true" fillcolor="#000000" stroked="false">
                <v:path arrowok="t"/>
                <v:fill type="solid"/>
              </v:shape>
              <v:shape style="position:absolute;left:1737;top:645;width:8;height:9" coordorigin="1737,645" coordsize="8,9" path="m1739,645l1739,647,1740,646,1742,646,1739,645xe" filled="true" fillcolor="#000000" stroked="false">
                <v:path arrowok="t"/>
                <v:fill type="solid"/>
              </v:shape>
            </v:group>
            <v:group style="position:absolute;left:315;top:644;width:8;height:9" coordorigin="315,644" coordsize="8,9">
              <v:shape style="position:absolute;left:315;top:644;width:8;height:9" coordorigin="315,644" coordsize="8,9" path="m322,646l322,647,318,651,320,652,323,647,322,646xe" filled="true" fillcolor="#000000" stroked="false">
                <v:path arrowok="t"/>
                <v:fill type="solid"/>
              </v:shape>
              <v:shape style="position:absolute;left:315;top:644;width:8;height:9" coordorigin="315,644" coordsize="8,9" path="m316,649l317,650,318,651,316,649xe" filled="true" fillcolor="#000000" stroked="false">
                <v:path arrowok="t"/>
                <v:fill type="solid"/>
              </v:shape>
              <v:shape style="position:absolute;left:315;top:644;width:8;height:9" coordorigin="315,644" coordsize="8,9" path="m321,644l315,646,316,649,318,651,321,645,322,645,321,644xe" filled="true" fillcolor="#000000" stroked="false">
                <v:path arrowok="t"/>
                <v:fill type="solid"/>
              </v:shape>
              <v:shape style="position:absolute;left:315;top:644;width:8;height:9" coordorigin="315,644" coordsize="8,9" path="m321,645l318,651,322,647,322,646,321,645xe" filled="true" fillcolor="#000000" stroked="false">
                <v:path arrowok="t"/>
                <v:fill type="solid"/>
              </v:shape>
              <v:shape style="position:absolute;left:315;top:644;width:8;height:9" coordorigin="315,644" coordsize="8,9" path="m322,645l321,645,322,646,322,645xe" filled="true" fillcolor="#000000" stroked="false">
                <v:path arrowok="t"/>
                <v:fill type="solid"/>
              </v:shape>
            </v:group>
            <v:group style="position:absolute;left:1334;top:349;width:53;height:23" coordorigin="1334,349" coordsize="53,23">
              <v:shape style="position:absolute;left:1334;top:349;width:53;height:23" coordorigin="1334,349" coordsize="53,23" path="m1357,350l1334,366,1337,371,1360,356,1358,356,1357,350xe" filled="true" fillcolor="#000000" stroked="false">
                <v:path arrowok="t"/>
                <v:fill type="solid"/>
              </v:shape>
              <v:shape style="position:absolute;left:1334;top:349;width:53;height:23" coordorigin="1334,349" coordsize="53,23" path="m1360,350l1357,350,1361,355,1360,356,1385,364,1387,358,1360,350xe" filled="true" fillcolor="#000000" stroked="false">
                <v:path arrowok="t"/>
                <v:fill type="solid"/>
              </v:shape>
              <v:shape style="position:absolute;left:1334;top:349;width:53;height:23" coordorigin="1334,349" coordsize="53,23" path="m1357,350l1358,356,1360,356,1361,355,1357,350xe" filled="true" fillcolor="#000000" stroked="false">
                <v:path arrowok="t"/>
                <v:fill type="solid"/>
              </v:shape>
              <v:shape style="position:absolute;left:1334;top:349;width:53;height:23" coordorigin="1334,349" coordsize="53,23" path="m1358,349l1357,350,1360,350,1358,349xe" filled="true" fillcolor="#000000" stroked="false">
                <v:path arrowok="t"/>
                <v:fill type="solid"/>
              </v:shape>
            </v:group>
            <v:group style="position:absolute;left:1535;top:500;width:20;height:33" coordorigin="1535,500" coordsize="20,33">
              <v:shape style="position:absolute;left:1535;top:500;width:20;height:33" coordorigin="1535,500" coordsize="20,33" path="m1541,500l1535,503,1548,533,1554,530,1541,500xe" filled="true" fillcolor="#000000" stroked="false">
                <v:path arrowok="t"/>
                <v:fill type="solid"/>
              </v:shape>
            </v:group>
            <v:group style="position:absolute;left:606;top:453;width:153;height:98" coordorigin="606,453" coordsize="153,98">
              <v:shape style="position:absolute;left:606;top:453;width:153;height:98" coordorigin="606,453" coordsize="153,98" path="m754,453l606,545,609,550,758,458,754,453xe" filled="true" fillcolor="#000000" stroked="false">
                <v:path arrowok="t"/>
                <v:fill type="solid"/>
              </v:shape>
            </v:group>
            <v:group style="position:absolute;left:754;top:447;width:13;height:11" coordorigin="754,447" coordsize="13,11">
              <v:shape style="position:absolute;left:754;top:447;width:13;height:11" coordorigin="754,447" coordsize="13,11" path="m763,447l754,453,758,458,767,453,763,447xe" filled="true" fillcolor="#000000" stroked="false">
                <v:path arrowok="t"/>
                <v:fill type="solid"/>
              </v:shape>
            </v:group>
            <v:group style="position:absolute;left:1440;top:538;width:7;height:8" coordorigin="1440,538" coordsize="7,8">
              <v:shape style="position:absolute;left:1440;top:538;width:7;height:8" coordorigin="1440,538" coordsize="7,8" path="m1443,538l1440,543,1443,545,1447,540,1443,538xe" filled="true" fillcolor="#000000" stroked="false">
                <v:path arrowok="t"/>
                <v:fill type="solid"/>
              </v:shape>
            </v:group>
            <v:group style="position:absolute;left:1294;top:447;width:150;height:96" coordorigin="1294,447" coordsize="150,96">
              <v:shape style="position:absolute;left:1294;top:447;width:150;height:96" coordorigin="1294,447" coordsize="150,96" path="m1297,447l1294,453,1440,543,1443,538,1297,447xe" filled="true" fillcolor="#000000" stroked="false">
                <v:path arrowok="t"/>
                <v:fill type="solid"/>
              </v:shape>
            </v:group>
            <v:group style="position:absolute;left:1364;top:349;width:2;height:7" coordorigin="1364,349" coordsize="2,7">
              <v:shape style="position:absolute;left:1364;top:349;width:2;height:7" coordorigin="1364,349" coordsize="1,7" path="m1364,352l1364,352e" filled="false" stroked="true" strokeweight=".422pt" strokecolor="#000000">
                <v:path arrowok="t"/>
              </v:shape>
            </v:group>
            <v:group style="position:absolute;left:763;top:356;width:511;height:2" coordorigin="763,356" coordsize="511,2">
              <v:shape style="position:absolute;left:763;top:356;width:511;height:2" coordorigin="763,356" coordsize="511,0" path="m763,356l1273,356e" filled="false" stroked="true" strokeweight="1.926pt" strokecolor="#2b2723">
                <v:path arrowok="t"/>
              </v:shape>
            </v:group>
            <v:group style="position:absolute;left:812;top:258;width:424;height:66" coordorigin="812,258" coordsize="424,66">
              <v:shape style="position:absolute;left:812;top:258;width:424;height:66" coordorigin="812,258" coordsize="424,66" path="m812,258l1235,258,1235,323,812,323,812,258xe" filled="false" stroked="true" strokeweight=".5pt" strokecolor="#2b2723">
                <v:path arrowok="t"/>
              </v:shape>
            </v:group>
            <v:group style="position:absolute;left:812;top:235;width:425;height:19" coordorigin="812,235" coordsize="425,19">
              <v:shape style="position:absolute;left:812;top:235;width:425;height:19" coordorigin="812,235" coordsize="425,19" path="m819,235l1229,235,1233,235,1236,237,1236,240,1236,248,1236,251,1233,253,1229,253,819,253,815,253,812,251,812,248,812,240,812,237,815,235,819,235xe" filled="false" stroked="true" strokeweight=".5pt" strokecolor="#2b2723">
                <v:path arrowok="t"/>
              </v:shape>
            </v:group>
            <v:group style="position:absolute;left:1359;top:365;width:20;height:20" coordorigin="1359,365" coordsize="20,20">
              <v:shape style="position:absolute;left:1359;top:365;width:20;height:20" coordorigin="1359,365" coordsize="20,20" path="m1369,365l1374,365,1378,369,1378,374,1378,380,1374,384,1369,384,1363,384,1359,380,1359,374,1359,369,1363,365,1369,365xe" filled="false" stroked="true" strokeweight=".5pt" strokecolor="#2b2723">
                <v:path arrowok="t"/>
              </v:shape>
            </v:group>
            <v:group style="position:absolute;left:686;top:362;width:20;height:20" coordorigin="686,362" coordsize="20,20">
              <v:shape style="position:absolute;left:686;top:362;width:20;height:20" coordorigin="686,362" coordsize="20,20" path="m695,362l701,362,705,366,705,372,705,377,701,381,695,381,690,381,686,377,686,372,686,366,690,362,695,362xe" filled="false" stroked="true" strokeweight=".5pt" strokecolor="#2b2723">
                <v:path arrowok="t"/>
              </v:shape>
            </v:group>
            <v:group style="position:absolute;left:838;top:333;width:360;height:2" coordorigin="838,333" coordsize="360,2">
              <v:shape style="position:absolute;left:838;top:333;width:360;height:2" coordorigin="838,333" coordsize="360,0" path="m838,333l1197,333e" filled="false" stroked="true" strokeweight="1.120pt" strokecolor="#2b2723">
                <v:path arrowok="t"/>
              </v:shape>
            </v:group>
            <v:group style="position:absolute;left:426;top:219;width:270;height:165" coordorigin="426,219" coordsize="270,165">
              <v:shape style="position:absolute;left:426;top:219;width:270;height:165" coordorigin="426,219" coordsize="270,165" path="m696,346l512,219,426,235,437,252,507,238,649,384,696,346xe" filled="false" stroked="true" strokeweight=".5pt" strokecolor="#2b2723">
                <v:path arrowok="t"/>
              </v:shape>
            </v:group>
            <v:group style="position:absolute;left:1634;top:364;width:427;height:66" coordorigin="1634,364" coordsize="427,66">
              <v:shape style="position:absolute;left:1634;top:364;width:427;height:66" coordorigin="1634,364" coordsize="427,66" path="m1634,364l2060,364,2060,429,1634,429,1634,364xe" filled="false" stroked="true" strokeweight=".216pt" strokecolor="#2b2723">
                <v:path arrowok="t"/>
              </v:shape>
            </v:group>
            <v:group style="position:absolute;left:1632;top:364;width:50;height:29" coordorigin="1632,364" coordsize="50,29">
              <v:shape style="position:absolute;left:1632;top:364;width:50;height:29" coordorigin="1632,364" coordsize="50,29" path="m1682,364l1632,392e" filled="false" stroked="true" strokeweight=".216pt" strokecolor="#2b2723">
                <v:path arrowok="t"/>
              </v:shape>
            </v:group>
            <v:group style="position:absolute;left:1632;top:364;width:81;height:44" coordorigin="1632,364" coordsize="81,44">
              <v:shape style="position:absolute;left:1632;top:364;width:81;height:44" coordorigin="1632,364" coordsize="81,44" path="m1713,364l1632,407e" filled="false" stroked="true" strokeweight=".216pt" strokecolor="#2b2723">
                <v:path arrowok="t"/>
              </v:shape>
            </v:group>
            <v:group style="position:absolute;left:1635;top:364;width:106;height:58" coordorigin="1635,364" coordsize="106,58">
              <v:shape style="position:absolute;left:1635;top:364;width:106;height:58" coordorigin="1635,364" coordsize="106,58" path="m1740,364l1635,422e" filled="false" stroked="true" strokeweight=".216pt" strokecolor="#2b2723">
                <v:path arrowok="t"/>
              </v:shape>
            </v:group>
            <v:group style="position:absolute;left:1647;top:364;width:120;height:65" coordorigin="1647,364" coordsize="120,65">
              <v:shape style="position:absolute;left:1647;top:364;width:120;height:65" coordorigin="1647,364" coordsize="120,65" path="m1767,364l1647,429e" filled="false" stroked="true" strokeweight=".216pt" strokecolor="#2b2723">
                <v:path arrowok="t"/>
              </v:shape>
            </v:group>
            <v:group style="position:absolute;left:1674;top:364;width:120;height:65" coordorigin="1674,364" coordsize="120,65">
              <v:shape style="position:absolute;left:1674;top:364;width:120;height:65" coordorigin="1674,364" coordsize="120,65" path="m1793,364l1674,429e" filled="false" stroked="true" strokeweight=".216pt" strokecolor="#2b2723">
                <v:path arrowok="t"/>
              </v:shape>
            </v:group>
            <v:group style="position:absolute;left:1700;top:364;width:120;height:65" coordorigin="1700,364" coordsize="120,65">
              <v:shape style="position:absolute;left:1700;top:364;width:120;height:65" coordorigin="1700,364" coordsize="120,65" path="m1820,364l1700,429e" filled="false" stroked="true" strokeweight=".216pt" strokecolor="#2b2723">
                <v:path arrowok="t"/>
              </v:shape>
            </v:group>
            <v:group style="position:absolute;left:1727;top:364;width:120;height:65" coordorigin="1727,364" coordsize="120,65">
              <v:shape style="position:absolute;left:1727;top:364;width:120;height:65" coordorigin="1727,364" coordsize="120,65" path="m1847,364l1727,429e" filled="false" stroked="true" strokeweight=".216pt" strokecolor="#2b2723">
                <v:path arrowok="t"/>
              </v:shape>
            </v:group>
            <v:group style="position:absolute;left:1754;top:364;width:120;height:65" coordorigin="1754,364" coordsize="120,65">
              <v:shape style="position:absolute;left:1754;top:364;width:120;height:65" coordorigin="1754,364" coordsize="120,65" path="m1874,364l1754,429e" filled="false" stroked="true" strokeweight=".216pt" strokecolor="#2b2723">
                <v:path arrowok="t"/>
              </v:shape>
            </v:group>
            <v:group style="position:absolute;left:1781;top:364;width:120;height:65" coordorigin="1781,364" coordsize="120,65">
              <v:shape style="position:absolute;left:1781;top:364;width:120;height:65" coordorigin="1781,364" coordsize="120,65" path="m1900,364l1781,429e" filled="false" stroked="true" strokeweight=".216pt" strokecolor="#2b2723">
                <v:path arrowok="t"/>
              </v:shape>
            </v:group>
            <v:group style="position:absolute;left:1807;top:364;width:120;height:65" coordorigin="1807,364" coordsize="120,65">
              <v:shape style="position:absolute;left:1807;top:364;width:120;height:65" coordorigin="1807,364" coordsize="120,65" path="m1927,364l1807,429e" filled="false" stroked="true" strokeweight=".216pt" strokecolor="#2b2723">
                <v:path arrowok="t"/>
              </v:shape>
            </v:group>
            <v:group style="position:absolute;left:1834;top:364;width:120;height:65" coordorigin="1834,364" coordsize="120,65">
              <v:shape style="position:absolute;left:1834;top:364;width:120;height:65" coordorigin="1834,364" coordsize="120,65" path="m1954,364l1834,429e" filled="false" stroked="true" strokeweight=".216pt" strokecolor="#2b2723">
                <v:path arrowok="t"/>
              </v:shape>
            </v:group>
            <v:group style="position:absolute;left:1861;top:364;width:120;height:65" coordorigin="1861,364" coordsize="120,65">
              <v:shape style="position:absolute;left:1861;top:364;width:120;height:65" coordorigin="1861,364" coordsize="120,65" path="m1981,364l1861,429e" filled="false" stroked="true" strokeweight=".216pt" strokecolor="#2b2723">
                <v:path arrowok="t"/>
              </v:shape>
            </v:group>
            <v:group style="position:absolute;left:1888;top:364;width:120;height:65" coordorigin="1888,364" coordsize="120,65">
              <v:shape style="position:absolute;left:1888;top:364;width:120;height:65" coordorigin="1888,364" coordsize="120,65" path="m2007,364l1888,429e" filled="false" stroked="true" strokeweight=".216pt" strokecolor="#2b2723">
                <v:path arrowok="t"/>
              </v:shape>
            </v:group>
            <v:group style="position:absolute;left:1914;top:364;width:120;height:65" coordorigin="1914,364" coordsize="120,65">
              <v:shape style="position:absolute;left:1914;top:364;width:120;height:65" coordorigin="1914,364" coordsize="120,65" path="m2034,364l1914,429e" filled="false" stroked="true" strokeweight=".216pt" strokecolor="#2b2723">
                <v:path arrowok="t"/>
              </v:shape>
            </v:group>
            <v:group style="position:absolute;left:1941;top:364;width:120;height:65" coordorigin="1941,364" coordsize="120,65">
              <v:shape style="position:absolute;left:1941;top:364;width:120;height:65" coordorigin="1941,364" coordsize="120,65" path="m2061,364l1941,429e" filled="false" stroked="true" strokeweight=".216pt" strokecolor="#2b2723">
                <v:path arrowok="t"/>
              </v:shape>
            </v:group>
            <v:group style="position:absolute;left:1968;top:380;width:90;height:49" coordorigin="1968,380" coordsize="90,49">
              <v:shape style="position:absolute;left:1968;top:380;width:90;height:49" coordorigin="1968,380" coordsize="90,49" path="m2057,380l1968,429e" filled="false" stroked="true" strokeweight=".216pt" strokecolor="#2b2723">
                <v:path arrowok="t"/>
              </v:shape>
            </v:group>
            <v:group style="position:absolute;left:1994;top:395;width:64;height:35" coordorigin="1994,395" coordsize="64,35">
              <v:shape style="position:absolute;left:1994;top:395;width:64;height:35" coordorigin="1994,395" coordsize="64,35" path="m2057,395l1994,429e" filled="false" stroked="true" strokeweight=".216pt" strokecolor="#2b2723">
                <v:path arrowok="t"/>
              </v:shape>
            </v:group>
            <v:group style="position:absolute;left:2021;top:408;width:37;height:21" coordorigin="2021,408" coordsize="37,21">
              <v:shape style="position:absolute;left:2021;top:408;width:37;height:21" coordorigin="2021,408" coordsize="37,21" path="m2058,408l2021,429e" filled="false" stroked="true" strokeweight=".216pt" strokecolor="#2b2723">
                <v:path arrowok="t"/>
              </v:shape>
            </v:group>
            <v:group style="position:absolute;left:1521;top:18;width:55;height:101" coordorigin="1521,18" coordsize="55,101">
              <v:shape style="position:absolute;left:1521;top:18;width:55;height:101" coordorigin="1521,18" coordsize="55,101" path="m1571,118l1575,106,1576,93,1573,80,1566,60,1555,43,1540,29,1521,18e" filled="false" stroked="true" strokeweight=".499pt" strokecolor="#2b2723">
                <v:path arrowok="t"/>
              </v:shape>
            </v:group>
            <v:group style="position:absolute;left:1547;top:116;width:52;height:56" coordorigin="1547,116" coordsize="52,56">
              <v:shape style="position:absolute;left:1547;top:116;width:52;height:56" coordorigin="1547,116" coordsize="52,56" path="m1598,116l1547,119,1576,172,1598,116xe" filled="true" fillcolor="#2b2723" stroked="false">
                <v:path arrowok="t"/>
                <v:fill type="solid"/>
              </v:shape>
            </v:group>
            <v:group style="position:absolute;left:1547;top:116;width:52;height:56" coordorigin="1547,116" coordsize="52,56">
              <v:shape style="position:absolute;left:1547;top:116;width:52;height:56" coordorigin="1547,116" coordsize="52,56" path="m1598,116l1547,119,1576,172,1598,116xe" filled="false" stroked="true" strokeweight=".499pt" strokecolor="#2b2723">
                <v:path arrowok="t"/>
              </v:shape>
            </v:group>
            <v:group style="position:absolute;left:1358;top:213;width:260;height:166" coordorigin="1358,213" coordsize="260,166">
              <v:shape style="position:absolute;left:1358;top:213;width:260;height:166" coordorigin="1358,213" coordsize="260,166" path="m1358,356l1531,213,1617,226,1606,244,1537,231,1405,379,1358,356xe" filled="false" stroked="true" strokeweight=".5pt" strokecolor="#2b2723">
                <v:path arrowok="t"/>
              </v:shape>
            </v:group>
          </v:group>
        </w:pict>
      </w:r>
      <w:r>
        <w:rPr>
          <w:rFonts w:ascii="Txt"/>
        </w:rPr>
      </w:r>
    </w:p>
    <w:p>
      <w:pPr>
        <w:spacing w:line="240" w:lineRule="auto" w:before="0"/>
        <w:rPr>
          <w:rFonts w:ascii="Txt" w:hAnsi="Txt" w:cs="Txt" w:eastAsia="Txt"/>
          <w:sz w:val="20"/>
          <w:szCs w:val="20"/>
        </w:rPr>
      </w:pPr>
    </w:p>
    <w:p>
      <w:pPr>
        <w:spacing w:line="240" w:lineRule="auto" w:before="0"/>
        <w:rPr>
          <w:rFonts w:ascii="Txt" w:hAnsi="Txt" w:cs="Txt" w:eastAsia="Txt"/>
          <w:sz w:val="20"/>
          <w:szCs w:val="20"/>
        </w:rPr>
      </w:pPr>
    </w:p>
    <w:p>
      <w:pPr>
        <w:spacing w:line="240" w:lineRule="auto" w:before="0"/>
        <w:rPr>
          <w:rFonts w:ascii="Txt" w:hAnsi="Txt" w:cs="Txt" w:eastAsia="Txt"/>
          <w:sz w:val="20"/>
          <w:szCs w:val="20"/>
        </w:rPr>
      </w:pPr>
    </w:p>
    <w:p>
      <w:pPr>
        <w:spacing w:line="240" w:lineRule="auto" w:before="0"/>
        <w:rPr>
          <w:rFonts w:ascii="Txt" w:hAnsi="Txt" w:cs="Txt" w:eastAsia="Txt"/>
          <w:sz w:val="20"/>
          <w:szCs w:val="20"/>
        </w:rPr>
      </w:pPr>
    </w:p>
    <w:p>
      <w:pPr>
        <w:spacing w:line="240" w:lineRule="auto" w:before="0"/>
        <w:rPr>
          <w:rFonts w:ascii="Txt" w:hAnsi="Txt" w:cs="Txt" w:eastAsia="Txt"/>
          <w:sz w:val="20"/>
          <w:szCs w:val="20"/>
        </w:rPr>
      </w:pPr>
    </w:p>
    <w:p>
      <w:pPr>
        <w:spacing w:line="240" w:lineRule="auto" w:before="3"/>
        <w:rPr>
          <w:rFonts w:ascii="Txt" w:hAnsi="Txt" w:cs="Txt" w:eastAsia="Txt"/>
          <w:sz w:val="15"/>
          <w:szCs w:val="15"/>
        </w:rPr>
      </w:pPr>
    </w:p>
    <w:p>
      <w:pPr>
        <w:tabs>
          <w:tab w:pos="6096" w:val="left" w:leader="none"/>
        </w:tabs>
        <w:spacing w:line="200" w:lineRule="atLeast"/>
        <w:ind w:left="394" w:right="0" w:firstLine="0"/>
        <w:rPr>
          <w:rFonts w:ascii="Txt" w:hAnsi="Txt" w:cs="Txt" w:eastAsia="Txt"/>
          <w:sz w:val="20"/>
          <w:szCs w:val="20"/>
        </w:rPr>
      </w:pPr>
      <w:r>
        <w:rPr>
          <w:rFonts w:ascii="Txt"/>
          <w:sz w:val="20"/>
        </w:rPr>
        <w:drawing>
          <wp:inline distT="0" distB="0" distL="0" distR="0">
            <wp:extent cx="3453830" cy="2590323"/>
            <wp:effectExtent l="0" t="0" r="0" b="0"/>
            <wp:docPr id="9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3830" cy="259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xt"/>
          <w:sz w:val="20"/>
        </w:rPr>
      </w:r>
      <w:r>
        <w:rPr>
          <w:rFonts w:ascii="Txt"/>
          <w:sz w:val="20"/>
        </w:rPr>
        <w:tab/>
      </w:r>
      <w:r>
        <w:rPr>
          <w:rFonts w:ascii="Txt"/>
          <w:position w:val="3"/>
          <w:sz w:val="20"/>
        </w:rPr>
        <w:drawing>
          <wp:inline distT="0" distB="0" distL="0" distR="0">
            <wp:extent cx="3370747" cy="2530602"/>
            <wp:effectExtent l="0" t="0" r="0" b="0"/>
            <wp:docPr id="11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0747" cy="253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xt"/>
          <w:position w:val="3"/>
          <w:sz w:val="20"/>
        </w:rPr>
      </w:r>
    </w:p>
    <w:p>
      <w:pPr>
        <w:spacing w:line="240" w:lineRule="auto" w:before="0"/>
        <w:rPr>
          <w:rFonts w:ascii="Txt" w:hAnsi="Txt" w:cs="Txt" w:eastAsia="Txt"/>
          <w:sz w:val="20"/>
          <w:szCs w:val="20"/>
        </w:rPr>
      </w:pPr>
    </w:p>
    <w:p>
      <w:pPr>
        <w:spacing w:line="240" w:lineRule="auto" w:before="0"/>
        <w:rPr>
          <w:rFonts w:ascii="Txt" w:hAnsi="Txt" w:cs="Txt" w:eastAsia="Txt"/>
          <w:sz w:val="20"/>
          <w:szCs w:val="20"/>
        </w:rPr>
      </w:pPr>
    </w:p>
    <w:p>
      <w:pPr>
        <w:spacing w:line="240" w:lineRule="auto" w:before="0"/>
        <w:rPr>
          <w:rFonts w:ascii="Txt" w:hAnsi="Txt" w:cs="Txt" w:eastAsia="Txt"/>
          <w:sz w:val="20"/>
          <w:szCs w:val="20"/>
        </w:rPr>
      </w:pPr>
    </w:p>
    <w:p>
      <w:pPr>
        <w:spacing w:line="240" w:lineRule="auto" w:before="0"/>
        <w:rPr>
          <w:rFonts w:ascii="Txt" w:hAnsi="Txt" w:cs="Txt" w:eastAsia="Txt"/>
          <w:sz w:val="20"/>
          <w:szCs w:val="20"/>
        </w:rPr>
      </w:pPr>
    </w:p>
    <w:p>
      <w:pPr>
        <w:spacing w:line="240" w:lineRule="auto" w:before="0"/>
        <w:rPr>
          <w:rFonts w:ascii="Txt" w:hAnsi="Txt" w:cs="Txt" w:eastAsia="Txt"/>
          <w:sz w:val="20"/>
          <w:szCs w:val="20"/>
        </w:rPr>
      </w:pPr>
    </w:p>
    <w:p>
      <w:pPr>
        <w:spacing w:line="240" w:lineRule="auto" w:before="6"/>
        <w:rPr>
          <w:rFonts w:ascii="Txt" w:hAnsi="Txt" w:cs="Txt" w:eastAsia="Txt"/>
          <w:sz w:val="24"/>
          <w:szCs w:val="24"/>
        </w:rPr>
      </w:pPr>
    </w:p>
    <w:p>
      <w:pPr>
        <w:spacing w:line="200" w:lineRule="atLeast"/>
        <w:ind w:left="172" w:right="0" w:firstLine="0"/>
        <w:rPr>
          <w:rFonts w:ascii="Txt" w:hAnsi="Txt" w:cs="Txt" w:eastAsia="Txt"/>
          <w:sz w:val="20"/>
          <w:szCs w:val="20"/>
        </w:rPr>
      </w:pPr>
      <w:r>
        <w:rPr>
          <w:rFonts w:ascii="Txt" w:hAnsi="Txt" w:cs="Txt" w:eastAsia="Txt"/>
          <w:sz w:val="20"/>
          <w:szCs w:val="20"/>
        </w:rPr>
        <w:pict>
          <v:group style="width:556.9pt;height:14.05pt;mso-position-horizontal-relative:char;mso-position-vertical-relative:line" coordorigin="0,0" coordsize="11138,281">
            <v:group style="position:absolute;left:0;top:0;width:11138;height:281" coordorigin="0,0" coordsize="11138,281">
              <v:shape style="position:absolute;left:0;top:0;width:11138;height:281" coordorigin="0,0" coordsize="11138,281" path="m0,0l11137,0,11137,281,0,281,0,0xe" filled="true" fillcolor="#005998" stroked="false">
                <v:path arrowok="t"/>
                <v:fill type="solid"/>
              </v:shape>
              <v:shape style="position:absolute;left:681;top:45;width:746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FFFFFF"/>
                          <w:w w:val="115"/>
                          <w:sz w:val="20"/>
                        </w:rPr>
                        <w:t>Page</w:t>
                      </w:r>
                      <w:r>
                        <w:rPr>
                          <w:rFonts w:ascii="Arial"/>
                          <w:color w:val="FFFFFF"/>
                          <w:spacing w:val="1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115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642;top:41;width:1945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hyperlink r:id="rId14"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www.TciTech.com.tr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xt" w:hAnsi="Txt" w:cs="Txt" w:eastAsia="Txt"/>
          <w:sz w:val="20"/>
          <w:szCs w:val="20"/>
        </w:rPr>
      </w:r>
    </w:p>
    <w:sectPr>
      <w:type w:val="continuous"/>
      <w:pgSz w:w="12270" w:h="17200"/>
      <w:pgMar w:top="620" w:bottom="280" w:left="20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xt">
    <w:altName w:val="Txt"/>
    <w:charset w:val="0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3"/>
      <w:ind w:left="20"/>
    </w:pPr>
    <w:rPr>
      <w:rFonts w:ascii="Arial" w:hAnsi="Arial" w:eastAsia="Arial"/>
      <w:sz w:val="6"/>
      <w:szCs w:val="6"/>
    </w:rPr>
  </w:style>
  <w:style w:styleId="Heading1" w:type="paragraph">
    <w:name w:val="Heading 1"/>
    <w:basedOn w:val="Normal"/>
    <w:uiPriority w:val="1"/>
    <w:qFormat/>
    <w:pPr>
      <w:ind w:left="394"/>
      <w:outlineLvl w:val="1"/>
    </w:pPr>
    <w:rPr>
      <w:rFonts w:ascii="Times New Roman" w:hAnsi="Times New Roman" w:eastAsia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hyperlink" Target="http://www.TciTech.com.tr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FYB</dc:creator>
  <dc:title>FYW-430</dc:title>
  <dcterms:created xsi:type="dcterms:W3CDTF">2024-06-24T09:39:02Z</dcterms:created>
  <dcterms:modified xsi:type="dcterms:W3CDTF">2024-06-24T09:39:02Z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2020-04-20T00:00:00Z</vt:filetime>
  </property>
  <property fmtid="{D5CDD505-2E9C-101B-9397-08002B2CF9AE}" pid="3" name="LastSaved">
    <vt:filetime>2024-06-24T00:00:00Z</vt:filetime>
  </property>
</Properties>
</file>